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page" w:tblpX="451" w:tblpY="-510"/>
        <w:tblW w:w="366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"/>
      </w:tblPr>
      <w:tblGrid>
        <w:gridCol w:w="3664"/>
      </w:tblGrid>
      <w:tr w:rsidR="00301BD3" w:rsidRPr="003C290B" w14:paraId="366769EB" w14:textId="77777777" w:rsidTr="00301BD3">
        <w:trPr>
          <w:trHeight w:val="3407"/>
        </w:trPr>
        <w:tc>
          <w:tcPr>
            <w:tcW w:w="3664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5A8E23A2" w14:textId="3E119D35" w:rsidR="00301BD3" w:rsidRPr="003C290B" w:rsidRDefault="00301BD3" w:rsidP="00301BD3">
            <w:pPr>
              <w:rPr>
                <w:rFonts w:ascii="Comic Sans MS" w:hAnsi="Comic Sans MS"/>
              </w:rPr>
            </w:pPr>
          </w:p>
        </w:tc>
      </w:tr>
    </w:tbl>
    <w:p w14:paraId="4AB29EBB" w14:textId="4AAD3BEE" w:rsidR="004A1655" w:rsidRDefault="004A1655" w:rsidP="001C195C">
      <w:pPr>
        <w:rPr>
          <w:rFonts w:ascii="Comic Sans MS" w:hAnsi="Comic Sans MS"/>
        </w:rPr>
      </w:pPr>
    </w:p>
    <w:p w14:paraId="0306990A" w14:textId="77777777" w:rsidR="006B5F0F" w:rsidRDefault="006B5F0F" w:rsidP="006B5F0F">
      <w:r>
        <w:rPr>
          <w:noProof/>
        </w:rPr>
        <w:drawing>
          <wp:inline distT="0" distB="0" distL="0" distR="0" wp14:anchorId="15F4155D" wp14:editId="4FE446CF">
            <wp:extent cx="1257300" cy="981075"/>
            <wp:effectExtent l="0" t="0" r="0" b="9525"/>
            <wp:docPr id="1515705536" name="Billede 1" descr="Et billede, der indeholder skitse, tekst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05536" name="Billede 1" descr="Et billede, der indeholder skitse, tekst, Font/skrifttype, design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B5FA" w14:textId="77777777" w:rsidR="006B5F0F" w:rsidRDefault="006B5F0F" w:rsidP="006B5F0F">
      <w:r>
        <w:t>Horsens Dyrskue 17. – 18. juni:</w:t>
      </w:r>
    </w:p>
    <w:p w14:paraId="6E370B24" w14:textId="77777777" w:rsidR="006B5F0F" w:rsidRDefault="006B5F0F" w:rsidP="006B5F0F">
      <w:r>
        <w:t xml:space="preserve">Der var længe tvivl om, hvorvidt der skulle afholdes dyrskue i Horsens i 2022 – eller om den 150-årige tradition skulle stoppe. Foreningen bag skuet valgte dog at afholde skuet. </w:t>
      </w:r>
      <w:proofErr w:type="spellStart"/>
      <w:proofErr w:type="gramStart"/>
      <w:r>
        <w:t>Men….</w:t>
      </w:r>
      <w:proofErr w:type="gramEnd"/>
      <w:r>
        <w:t>det</w:t>
      </w:r>
      <w:proofErr w:type="spellEnd"/>
      <w:r>
        <w:t xml:space="preserve"> var en noget amputeret ”forestilling”.. Ingen maskinudstilling, meget få boder, ingen </w:t>
      </w:r>
      <w:proofErr w:type="spellStart"/>
      <w:proofErr w:type="gramStart"/>
      <w:r>
        <w:t>tivoli….</w:t>
      </w:r>
      <w:proofErr w:type="gramEnd"/>
      <w:r>
        <w:t>ikke</w:t>
      </w:r>
      <w:proofErr w:type="spellEnd"/>
      <w:r>
        <w:t xml:space="preserve"> så mange dyr…. Så der var nok flere af os der gik hjem fra skuet i 2022 med et stort spørgsmålstegn ved skuets fremtid.</w:t>
      </w:r>
      <w:r>
        <w:br/>
      </w:r>
    </w:p>
    <w:p w14:paraId="50B35452" w14:textId="77777777" w:rsidR="006B5F0F" w:rsidRDefault="006B5F0F" w:rsidP="006B5F0F">
      <w:r>
        <w:t>Men en flok passionerede frivillige har gjort en enorm indsats – og skuet kom på benene. Ikke som før Covid-19, men i en betydelig bedre udgave end i 2022.</w:t>
      </w:r>
    </w:p>
    <w:p w14:paraId="0AB6AB87" w14:textId="77777777" w:rsidR="006B5F0F" w:rsidRDefault="006B5F0F" w:rsidP="006B5F0F">
      <w:r>
        <w:t>Flere maskinudstillere, diverse boder - også med et udvalg af forskellige muligheder for at stille sult og tørst.</w:t>
      </w:r>
      <w:r>
        <w:br/>
        <w:t xml:space="preserve">Der var, som i 2022, ingen tivoli – men foreningen havde lavet et stort hjørne, hvor børnene kunne lege på halmballer, i </w:t>
      </w:r>
      <w:proofErr w:type="spellStart"/>
      <w:r>
        <w:t>kornkontainere</w:t>
      </w:r>
      <w:proofErr w:type="spellEnd"/>
      <w:r>
        <w:t xml:space="preserve">, sand mm. Der var mange forældre der var meget tilfredse med den ordning – for hvis der er tivoli, skal man til pengepungen hele tiden – her kostede det ingenting. Man havde også valgt at der skulle være gratis entre. </w:t>
      </w:r>
      <w:r>
        <w:br/>
        <w:t>Besøgstallet blev vurderet til ca. 8.000. Så lad os håbe at ildsjælene er klar igen næste år – og helt sikket gerne med flere frivillige hjælpere.</w:t>
      </w:r>
    </w:p>
    <w:p w14:paraId="1CDF1670" w14:textId="77777777" w:rsidR="006B5F0F" w:rsidRDefault="006B5F0F" w:rsidP="006B5F0F">
      <w:r>
        <w:rPr>
          <w:noProof/>
        </w:rPr>
        <w:drawing>
          <wp:anchor distT="0" distB="0" distL="114300" distR="114300" simplePos="0" relativeHeight="251659264" behindDoc="1" locked="0" layoutInCell="1" allowOverlap="1" wp14:anchorId="037D4B9E" wp14:editId="78CAACC2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3174365" cy="2381250"/>
            <wp:effectExtent l="0" t="0" r="6985" b="0"/>
            <wp:wrapTight wrapText="bothSides">
              <wp:wrapPolygon edited="0">
                <wp:start x="0" y="0"/>
                <wp:lineTo x="0" y="21427"/>
                <wp:lineTo x="21518" y="21427"/>
                <wp:lineTo x="21518" y="0"/>
                <wp:lineTo x="0" y="0"/>
              </wp:wrapPolygon>
            </wp:wrapTight>
            <wp:docPr id="1959182626" name="Billede 13" descr="Et billede, der indeholder udendørs, sky, tøj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82626" name="Billede 13" descr="Et billede, der indeholder udendørs, sky, tøj, græs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80" cy="2383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Her lidt fotos fra Angus:</w:t>
      </w:r>
    </w:p>
    <w:p w14:paraId="356C8999" w14:textId="77777777" w:rsidR="006B5F0F" w:rsidRDefault="006B5F0F" w:rsidP="006B5F0F"/>
    <w:p w14:paraId="1FE7944A" w14:textId="77777777" w:rsidR="006B5F0F" w:rsidRDefault="006B5F0F" w:rsidP="006B5F0F">
      <w:r>
        <w:t>Hyggelig Angus stand, der dannede rammen om fælles morgenmad, begge dage.</w:t>
      </w:r>
    </w:p>
    <w:p w14:paraId="1230AF55" w14:textId="77777777" w:rsidR="006B5F0F" w:rsidRDefault="006B5F0F" w:rsidP="006B5F0F"/>
    <w:p w14:paraId="70C2F830" w14:textId="77777777" w:rsidR="006B5F0F" w:rsidRDefault="006B5F0F" w:rsidP="006B5F0F">
      <w:r>
        <w:rPr>
          <w:noProof/>
        </w:rPr>
        <w:drawing>
          <wp:anchor distT="0" distB="0" distL="114300" distR="114300" simplePos="0" relativeHeight="251662336" behindDoc="1" locked="0" layoutInCell="1" allowOverlap="1" wp14:anchorId="12528FCE" wp14:editId="04639919">
            <wp:simplePos x="0" y="0"/>
            <wp:positionH relativeFrom="margin">
              <wp:posOffset>3394710</wp:posOffset>
            </wp:positionH>
            <wp:positionV relativeFrom="paragraph">
              <wp:posOffset>365125</wp:posOffset>
            </wp:positionV>
            <wp:extent cx="254254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63" y="21356"/>
                <wp:lineTo x="21363" y="0"/>
                <wp:lineTo x="0" y="0"/>
              </wp:wrapPolygon>
            </wp:wrapTight>
            <wp:docPr id="344472979" name="Billede 15" descr="Et billede, der indeholder tøj, fodtøj,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72979" name="Billede 15" descr="Et billede, der indeholder tøj, fodtøj, person, udendørs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83F01" w14:textId="77777777" w:rsidR="006B5F0F" w:rsidRDefault="006B5F0F" w:rsidP="006B5F0F"/>
    <w:p w14:paraId="74289D3E" w14:textId="77777777" w:rsidR="006B5F0F" w:rsidRDefault="006B5F0F" w:rsidP="006B5F0F"/>
    <w:p w14:paraId="13A833A5" w14:textId="77777777" w:rsidR="006B5F0F" w:rsidRDefault="006B5F0F" w:rsidP="006B5F0F"/>
    <w:p w14:paraId="31ED83C6" w14:textId="77777777" w:rsidR="006B5F0F" w:rsidRDefault="006B5F0F" w:rsidP="006B5F0F"/>
    <w:p w14:paraId="122073AA" w14:textId="77777777" w:rsidR="006B5F0F" w:rsidRDefault="006B5F0F" w:rsidP="006B5F0F"/>
    <w:p w14:paraId="23A6C992" w14:textId="77777777" w:rsidR="006B5F0F" w:rsidRDefault="006B5F0F" w:rsidP="006B5F0F"/>
    <w:p w14:paraId="310F7979" w14:textId="77777777" w:rsidR="006B5F0F" w:rsidRDefault="006B5F0F" w:rsidP="006B5F0F"/>
    <w:p w14:paraId="452CCAAC" w14:textId="77777777" w:rsidR="006B5F0F" w:rsidRDefault="006B5F0F" w:rsidP="006B5F0F"/>
    <w:p w14:paraId="7155BCB0" w14:textId="7F825463" w:rsidR="006B5F0F" w:rsidRDefault="006B5F0F" w:rsidP="006B5F0F">
      <w:r>
        <w:t>Ligesom vores egne børn var med, helt fra de var små – er det nu børnebørnene der er med – og de hygger sig…</w:t>
      </w:r>
    </w:p>
    <w:p w14:paraId="0134960B" w14:textId="45EC4F74" w:rsidR="006B5F0F" w:rsidRDefault="006B5F0F" w:rsidP="006B5F0F">
      <w:r>
        <w:rPr>
          <w:noProof/>
        </w:rPr>
        <w:drawing>
          <wp:anchor distT="0" distB="0" distL="114300" distR="114300" simplePos="0" relativeHeight="251661312" behindDoc="1" locked="0" layoutInCell="1" allowOverlap="1" wp14:anchorId="7BF4FD97" wp14:editId="68A1B0BB">
            <wp:simplePos x="0" y="0"/>
            <wp:positionH relativeFrom="margin">
              <wp:posOffset>67310</wp:posOffset>
            </wp:positionH>
            <wp:positionV relativeFrom="paragraph">
              <wp:posOffset>0</wp:posOffset>
            </wp:positionV>
            <wp:extent cx="3575685" cy="2681605"/>
            <wp:effectExtent l="0" t="0" r="5715" b="4445"/>
            <wp:wrapTight wrapText="bothSides">
              <wp:wrapPolygon edited="0">
                <wp:start x="0" y="0"/>
                <wp:lineTo x="0" y="21482"/>
                <wp:lineTo x="21519" y="21482"/>
                <wp:lineTo x="21519" y="0"/>
                <wp:lineTo x="0" y="0"/>
              </wp:wrapPolygon>
            </wp:wrapTight>
            <wp:docPr id="1965851536" name="Billede 16" descr="Et billede, der indeholder udendørs, græs, sky, ma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1536" name="Billede 16" descr="Et billede, der indeholder udendørs, græs, sky, mark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CCFFA" w14:textId="77777777" w:rsidR="006B5F0F" w:rsidRDefault="006B5F0F" w:rsidP="006B5F0F"/>
    <w:p w14:paraId="3E739B90" w14:textId="77777777" w:rsidR="006B5F0F" w:rsidRDefault="006B5F0F" w:rsidP="006B5F0F"/>
    <w:p w14:paraId="7423BE46" w14:textId="6C3A404B" w:rsidR="006B5F0F" w:rsidRDefault="006B5F0F" w:rsidP="006B5F0F">
      <w:pPr>
        <w:rPr>
          <w:color w:val="FF0000"/>
        </w:rPr>
      </w:pPr>
    </w:p>
    <w:p w14:paraId="2C6910EF" w14:textId="223DE8A2" w:rsidR="006B5F0F" w:rsidRDefault="006B5F0F" w:rsidP="006B5F0F">
      <w:pPr>
        <w:rPr>
          <w:color w:val="FF0000"/>
        </w:rPr>
      </w:pPr>
    </w:p>
    <w:p w14:paraId="12AE70D5" w14:textId="7D34DF21" w:rsidR="006B5F0F" w:rsidRPr="00736125" w:rsidRDefault="006B5F0F" w:rsidP="006B5F0F">
      <w:pPr>
        <w:rPr>
          <w:color w:val="FF0000"/>
        </w:rPr>
      </w:pPr>
    </w:p>
    <w:p w14:paraId="1A4770E7" w14:textId="33F5199D" w:rsidR="006B5F0F" w:rsidRDefault="006B5F0F" w:rsidP="006B5F0F"/>
    <w:p w14:paraId="41C30FEE" w14:textId="46136992" w:rsidR="006B5F0F" w:rsidRDefault="006B5F0F" w:rsidP="006B5F0F"/>
    <w:p w14:paraId="7346F845" w14:textId="71C5ED10" w:rsidR="006B5F0F" w:rsidRDefault="006B5F0F" w:rsidP="006B5F0F">
      <w:r>
        <w:rPr>
          <w:noProof/>
        </w:rPr>
        <w:drawing>
          <wp:anchor distT="0" distB="0" distL="114300" distR="114300" simplePos="0" relativeHeight="251660288" behindDoc="1" locked="0" layoutInCell="1" allowOverlap="1" wp14:anchorId="33E80BC5" wp14:editId="11C9B1B1">
            <wp:simplePos x="0" y="0"/>
            <wp:positionH relativeFrom="margin">
              <wp:posOffset>2138680</wp:posOffset>
            </wp:positionH>
            <wp:positionV relativeFrom="paragraph">
              <wp:posOffset>302260</wp:posOffset>
            </wp:positionV>
            <wp:extent cx="4038600" cy="3029585"/>
            <wp:effectExtent l="0" t="0" r="0" b="0"/>
            <wp:wrapTight wrapText="bothSides">
              <wp:wrapPolygon edited="0">
                <wp:start x="0" y="0"/>
                <wp:lineTo x="0" y="21460"/>
                <wp:lineTo x="21498" y="21460"/>
                <wp:lineTo x="21498" y="0"/>
                <wp:lineTo x="0" y="0"/>
              </wp:wrapPolygon>
            </wp:wrapTight>
            <wp:docPr id="2095511174" name="Billede 14" descr="Et billede, der indeholder person, tøj, pattedyr, k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11174" name="Billede 14" descr="Et billede, der indeholder person, tøj, pattedyr, kvæg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F74F8" w14:textId="77777777" w:rsidR="006B5F0F" w:rsidRDefault="006B5F0F" w:rsidP="006B5F0F"/>
    <w:p w14:paraId="5A26F1FC" w14:textId="77777777" w:rsidR="006B5F0F" w:rsidRDefault="006B5F0F" w:rsidP="006B5F0F"/>
    <w:p w14:paraId="231E2A9D" w14:textId="77777777" w:rsidR="006B5F0F" w:rsidRDefault="006B5F0F" w:rsidP="006B5F0F"/>
    <w:p w14:paraId="5755893F" w14:textId="77777777" w:rsidR="006B5F0F" w:rsidRDefault="006B5F0F" w:rsidP="006B5F0F"/>
    <w:p w14:paraId="077F2948" w14:textId="77777777" w:rsidR="006B5F0F" w:rsidRDefault="006B5F0F" w:rsidP="006B5F0F"/>
    <w:p w14:paraId="345F5825" w14:textId="77777777" w:rsidR="006B5F0F" w:rsidRDefault="006B5F0F" w:rsidP="006B5F0F"/>
    <w:p w14:paraId="27C50648" w14:textId="77777777" w:rsidR="006B5F0F" w:rsidRDefault="006B5F0F" w:rsidP="006B5F0F"/>
    <w:p w14:paraId="1D5D3DD9" w14:textId="77777777" w:rsidR="006B5F0F" w:rsidRDefault="006B5F0F" w:rsidP="006B5F0F"/>
    <w:p w14:paraId="3EB8F145" w14:textId="77777777" w:rsidR="006B5F0F" w:rsidRDefault="006B5F0F" w:rsidP="006B5F0F"/>
    <w:p w14:paraId="7D98EB09" w14:textId="77777777" w:rsidR="006B5F0F" w:rsidRDefault="006B5F0F" w:rsidP="006B5F0F"/>
    <w:p w14:paraId="64EA706E" w14:textId="77777777" w:rsidR="006B5F0F" w:rsidRDefault="006B5F0F" w:rsidP="006B5F0F"/>
    <w:p w14:paraId="48C544A1" w14:textId="6E7DA331" w:rsidR="006B5F0F" w:rsidRDefault="006B5F0F" w:rsidP="006B5F0F">
      <w:r>
        <w:t xml:space="preserve">Selvom man er konkurrenter – kan man godt hjælpes </w:t>
      </w:r>
      <w:proofErr w:type="gramStart"/>
      <w:r>
        <w:t>ad….</w:t>
      </w:r>
      <w:proofErr w:type="gramEnd"/>
      <w:r>
        <w:t>.</w:t>
      </w:r>
    </w:p>
    <w:p w14:paraId="52E6AF60" w14:textId="77777777" w:rsidR="006B5F0F" w:rsidRDefault="006B5F0F" w:rsidP="006B5F0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78094C3" wp14:editId="6AD7C239">
            <wp:simplePos x="0" y="0"/>
            <wp:positionH relativeFrom="column">
              <wp:posOffset>4147185</wp:posOffset>
            </wp:positionH>
            <wp:positionV relativeFrom="paragraph">
              <wp:posOffset>220345</wp:posOffset>
            </wp:positionV>
            <wp:extent cx="19240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386" y="21529"/>
                <wp:lineTo x="21386" y="0"/>
                <wp:lineTo x="0" y="0"/>
              </wp:wrapPolygon>
            </wp:wrapTight>
            <wp:docPr id="878445402" name="Billede 3" descr="Et billede, der indeholder udendørs, tøj, person, patte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45402" name="Billede 3" descr="Et billede, der indeholder udendørs, tøj, person, pattedyr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DC60" w14:textId="77777777" w:rsidR="006B5F0F" w:rsidRDefault="006B5F0F" w:rsidP="006B5F0F">
      <w:pPr>
        <w:rPr>
          <w:noProof/>
        </w:rPr>
      </w:pPr>
    </w:p>
    <w:p w14:paraId="782D3B4B" w14:textId="77777777" w:rsidR="006B5F0F" w:rsidRDefault="006B5F0F" w:rsidP="006B5F0F"/>
    <w:p w14:paraId="7A48A627" w14:textId="77777777" w:rsidR="006B5F0F" w:rsidRDefault="006B5F0F" w:rsidP="006B5F0F">
      <w:r>
        <w:t>Hans Jørgen i gang med ”vaskeriet” – og det gav pote.</w:t>
      </w:r>
      <w:r>
        <w:br/>
        <w:t>Dyrene fra Granholm opnåede fine placeringer – og den ærespræmie der tilfaldt Angus – kunne Hans Jørgen tage med sig hjem.</w:t>
      </w:r>
    </w:p>
    <w:p w14:paraId="501B1463" w14:textId="77777777" w:rsidR="006B5F0F" w:rsidRDefault="006B5F0F" w:rsidP="006B5F0F">
      <w:r>
        <w:t>TILLYKKE MED DET</w:t>
      </w:r>
    </w:p>
    <w:p w14:paraId="39E9FB4C" w14:textId="77777777" w:rsidR="006B5F0F" w:rsidRDefault="006B5F0F" w:rsidP="006B5F0F"/>
    <w:p w14:paraId="605A6A93" w14:textId="77777777" w:rsidR="006B5F0F" w:rsidRDefault="006B5F0F" w:rsidP="006B5F0F">
      <w:r>
        <w:t>Dommer: Torben Andersen</w:t>
      </w:r>
    </w:p>
    <w:p w14:paraId="07B76CB0" w14:textId="77777777" w:rsidR="006B5F0F" w:rsidRDefault="006B5F0F" w:rsidP="006B5F0F">
      <w:r>
        <w:t>Assistent: Carl Foght</w:t>
      </w:r>
    </w:p>
    <w:p w14:paraId="22D142E7" w14:textId="77777777" w:rsidR="006B5F0F" w:rsidRDefault="006B5F0F" w:rsidP="006B5F0F"/>
    <w:p w14:paraId="51005CC7" w14:textId="77777777" w:rsidR="006B5F0F" w:rsidRDefault="006B5F0F" w:rsidP="006B5F0F"/>
    <w:p w14:paraId="51327832" w14:textId="77777777" w:rsidR="006B5F0F" w:rsidRPr="003C29CD" w:rsidRDefault="006B5F0F" w:rsidP="001C195C">
      <w:pPr>
        <w:rPr>
          <w:rFonts w:ascii="Comic Sans MS" w:hAnsi="Comic Sans MS"/>
        </w:rPr>
      </w:pPr>
    </w:p>
    <w:sectPr w:rsidR="006B5F0F" w:rsidRPr="003C29CD" w:rsidSect="00582775">
      <w:headerReference w:type="default" r:id="rId17"/>
      <w:type w:val="continuous"/>
      <w:pgSz w:w="11906" w:h="16838" w:code="9"/>
      <w:pgMar w:top="2302" w:right="794" w:bottom="1140" w:left="1140" w:header="720" w:footer="6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75474" w14:textId="77777777" w:rsidR="00582775" w:rsidRDefault="00582775" w:rsidP="00590471">
      <w:r>
        <w:separator/>
      </w:r>
    </w:p>
  </w:endnote>
  <w:endnote w:type="continuationSeparator" w:id="0">
    <w:p w14:paraId="39978011" w14:textId="77777777" w:rsidR="00582775" w:rsidRDefault="0058277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FEB65" w14:textId="77777777" w:rsidR="00582775" w:rsidRDefault="00582775" w:rsidP="00590471">
      <w:r>
        <w:separator/>
      </w:r>
    </w:p>
  </w:footnote>
  <w:footnote w:type="continuationSeparator" w:id="0">
    <w:p w14:paraId="58932A5B" w14:textId="77777777" w:rsidR="00582775" w:rsidRDefault="0058277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07F37" w14:textId="5D015323" w:rsidR="001C195C" w:rsidRPr="001C195C" w:rsidRDefault="00C64DC5" w:rsidP="001C195C">
    <w:pPr>
      <w:rPr>
        <w:color w:val="003300"/>
        <w:sz w:val="40"/>
        <w:szCs w:val="40"/>
      </w:rPr>
    </w:pPr>
    <w:r>
      <w:rPr>
        <w:noProof/>
        <w:color w:val="003300"/>
        <w:sz w:val="40"/>
        <w:szCs w:val="4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DF5B0E" wp14:editId="1BE2F09E">
              <wp:simplePos x="0" y="0"/>
              <wp:positionH relativeFrom="column">
                <wp:posOffset>-704850</wp:posOffset>
              </wp:positionH>
              <wp:positionV relativeFrom="paragraph">
                <wp:posOffset>-361950</wp:posOffset>
              </wp:positionV>
              <wp:extent cx="7772400" cy="264795"/>
              <wp:effectExtent l="0" t="0" r="19050" b="2095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4795"/>
                      </a:xfrm>
                      <a:prstGeom prst="rect">
                        <a:avLst/>
                      </a:prstGeom>
                      <a:solidFill>
                        <a:srgbClr val="669900"/>
                      </a:solidFill>
                      <a:ln w="9525" cap="flat">
                        <a:solidFill>
                          <a:srgbClr val="669900"/>
                        </a:solidFill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88EA7" id="Rektangel 4" o:spid="_x0000_s1026" style="position:absolute;margin-left:-55.5pt;margin-top:-28.5pt;width:612pt;height:2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" fillcolor="#690" strokecolor="#690"/>
          </w:pict>
        </mc:Fallback>
      </mc:AlternateContent>
    </w:r>
    <w:r w:rsidR="001C195C" w:rsidRPr="001C195C">
      <w:rPr>
        <w:color w:val="003300"/>
        <w:sz w:val="40"/>
        <w:szCs w:val="40"/>
      </w:rPr>
      <w:t>To på tur…….</w:t>
    </w:r>
  </w:p>
  <w:p w14:paraId="1BF45C23" w14:textId="5F534ECE" w:rsidR="001C195C" w:rsidRPr="001C195C" w:rsidRDefault="00CE500D" w:rsidP="001C195C">
    <w:pPr>
      <w:rPr>
        <w:color w:val="003300"/>
        <w:sz w:val="32"/>
        <w:szCs w:val="32"/>
      </w:rPr>
    </w:pPr>
    <w:r w:rsidRPr="003C290B">
      <w:rPr>
        <w:rFonts w:ascii="Comic Sans MS" w:hAnsi="Comic Sans MS"/>
        <w:noProof/>
      </w:rPr>
      <w:drawing>
        <wp:anchor distT="0" distB="0" distL="114300" distR="114300" simplePos="0" relativeHeight="251659264" behindDoc="1" locked="0" layoutInCell="1" allowOverlap="1" wp14:anchorId="3B0626E6" wp14:editId="04BC642B">
          <wp:simplePos x="0" y="0"/>
          <wp:positionH relativeFrom="margin">
            <wp:align>left</wp:align>
          </wp:positionH>
          <wp:positionV relativeFrom="paragraph">
            <wp:posOffset>57150</wp:posOffset>
          </wp:positionV>
          <wp:extent cx="1598295" cy="1590675"/>
          <wp:effectExtent l="0" t="0" r="1905" b="9525"/>
          <wp:wrapTight wrapText="bothSides">
            <wp:wrapPolygon edited="0">
              <wp:start x="1030" y="0"/>
              <wp:lineTo x="0" y="517"/>
              <wp:lineTo x="0" y="20953"/>
              <wp:lineTo x="772" y="21471"/>
              <wp:lineTo x="1030" y="21471"/>
              <wp:lineTo x="20338" y="21471"/>
              <wp:lineTo x="20596" y="21471"/>
              <wp:lineTo x="21368" y="20953"/>
              <wp:lineTo x="21368" y="517"/>
              <wp:lineTo x="20338" y="0"/>
              <wp:lineTo x="103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8295" cy="15906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95C">
      <w:rPr>
        <w:color w:val="003300"/>
        <w:sz w:val="36"/>
        <w:szCs w:val="36"/>
      </w:rPr>
      <w:tab/>
    </w:r>
    <w:r w:rsidR="001C195C">
      <w:rPr>
        <w:color w:val="003300"/>
        <w:sz w:val="36"/>
        <w:szCs w:val="36"/>
      </w:rPr>
      <w:tab/>
    </w:r>
    <w:r w:rsidR="001C195C" w:rsidRPr="001C195C">
      <w:rPr>
        <w:color w:val="003300"/>
        <w:sz w:val="32"/>
        <w:szCs w:val="32"/>
      </w:rPr>
      <w:t>Dato:</w:t>
    </w:r>
    <w:r w:rsidR="003C290B">
      <w:rPr>
        <w:color w:val="003300"/>
        <w:sz w:val="32"/>
        <w:szCs w:val="32"/>
      </w:rPr>
      <w:t xml:space="preserve"> </w:t>
    </w:r>
    <w:r w:rsidR="006B5F0F">
      <w:rPr>
        <w:color w:val="003300"/>
        <w:sz w:val="32"/>
        <w:szCs w:val="32"/>
      </w:rPr>
      <w:t xml:space="preserve"> 17. – 18. juni 2023</w:t>
    </w:r>
  </w:p>
  <w:p w14:paraId="4FAA3B9C" w14:textId="5E872DC9" w:rsidR="00590471" w:rsidRPr="00CE500D" w:rsidRDefault="001C195C" w:rsidP="00CE500D">
    <w:pPr>
      <w:rPr>
        <w:color w:val="003300"/>
        <w:sz w:val="32"/>
        <w:szCs w:val="32"/>
      </w:rPr>
    </w:pPr>
    <w:r>
      <w:rPr>
        <w:color w:val="003300"/>
        <w:sz w:val="36"/>
        <w:szCs w:val="36"/>
      </w:rPr>
      <w:tab/>
    </w:r>
    <w:r>
      <w:rPr>
        <w:color w:val="003300"/>
        <w:sz w:val="36"/>
        <w:szCs w:val="36"/>
      </w:rPr>
      <w:tab/>
    </w:r>
    <w:r w:rsidRPr="001C195C">
      <w:rPr>
        <w:color w:val="003300"/>
        <w:sz w:val="32"/>
        <w:szCs w:val="32"/>
      </w:rPr>
      <w:t>Sted:</w:t>
    </w:r>
    <w:r w:rsidR="003C290B">
      <w:rPr>
        <w:color w:val="003300"/>
        <w:sz w:val="32"/>
        <w:szCs w:val="32"/>
      </w:rPr>
      <w:t xml:space="preserve"> </w:t>
    </w:r>
    <w:r w:rsidR="006B5F0F">
      <w:rPr>
        <w:color w:val="003300"/>
        <w:sz w:val="32"/>
        <w:szCs w:val="32"/>
      </w:rPr>
      <w:t>Dyrskuepladsen i Horsens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CAA0B0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F32850E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BC7D72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96FA12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6EE998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C4E6F8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426AE0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6A61E2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0283A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1AE54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F551A8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C4B0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6C51B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5705956">
    <w:abstractNumId w:val="10"/>
  </w:num>
  <w:num w:numId="2" w16cid:durableId="974138343">
    <w:abstractNumId w:val="12"/>
  </w:num>
  <w:num w:numId="3" w16cid:durableId="2084908726">
    <w:abstractNumId w:val="14"/>
  </w:num>
  <w:num w:numId="4" w16cid:durableId="85733837">
    <w:abstractNumId w:val="13"/>
  </w:num>
  <w:num w:numId="5" w16cid:durableId="59133794">
    <w:abstractNumId w:val="8"/>
  </w:num>
  <w:num w:numId="6" w16cid:durableId="2066634033">
    <w:abstractNumId w:val="3"/>
  </w:num>
  <w:num w:numId="7" w16cid:durableId="530458756">
    <w:abstractNumId w:val="2"/>
  </w:num>
  <w:num w:numId="8" w16cid:durableId="889730657">
    <w:abstractNumId w:val="1"/>
  </w:num>
  <w:num w:numId="9" w16cid:durableId="1177620765">
    <w:abstractNumId w:val="0"/>
  </w:num>
  <w:num w:numId="10" w16cid:durableId="1215579277">
    <w:abstractNumId w:val="9"/>
  </w:num>
  <w:num w:numId="11" w16cid:durableId="164249689">
    <w:abstractNumId w:val="7"/>
  </w:num>
  <w:num w:numId="12" w16cid:durableId="1344210603">
    <w:abstractNumId w:val="6"/>
  </w:num>
  <w:num w:numId="13" w16cid:durableId="82650585">
    <w:abstractNumId w:val="5"/>
  </w:num>
  <w:num w:numId="14" w16cid:durableId="1873033331">
    <w:abstractNumId w:val="4"/>
  </w:num>
  <w:num w:numId="15" w16cid:durableId="20054701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A0C"/>
    <w:rsid w:val="00055B72"/>
    <w:rsid w:val="00060042"/>
    <w:rsid w:val="0008685D"/>
    <w:rsid w:val="00112FD7"/>
    <w:rsid w:val="001253DD"/>
    <w:rsid w:val="00150ABD"/>
    <w:rsid w:val="0015504E"/>
    <w:rsid w:val="001C195C"/>
    <w:rsid w:val="001D3B4E"/>
    <w:rsid w:val="00222466"/>
    <w:rsid w:val="00231B5B"/>
    <w:rsid w:val="00236632"/>
    <w:rsid w:val="0029260E"/>
    <w:rsid w:val="002B4549"/>
    <w:rsid w:val="002D1967"/>
    <w:rsid w:val="002D2011"/>
    <w:rsid w:val="00301BD3"/>
    <w:rsid w:val="00310F17"/>
    <w:rsid w:val="003326CB"/>
    <w:rsid w:val="00376291"/>
    <w:rsid w:val="003763B9"/>
    <w:rsid w:val="00380FD1"/>
    <w:rsid w:val="00383D02"/>
    <w:rsid w:val="00384CE1"/>
    <w:rsid w:val="003C290B"/>
    <w:rsid w:val="003C29CD"/>
    <w:rsid w:val="00400BC1"/>
    <w:rsid w:val="004A1655"/>
    <w:rsid w:val="004A2173"/>
    <w:rsid w:val="004E158A"/>
    <w:rsid w:val="005471D7"/>
    <w:rsid w:val="005503C3"/>
    <w:rsid w:val="005620EB"/>
    <w:rsid w:val="00565C77"/>
    <w:rsid w:val="0056708E"/>
    <w:rsid w:val="005801E5"/>
    <w:rsid w:val="00582775"/>
    <w:rsid w:val="00590471"/>
    <w:rsid w:val="005D01FA"/>
    <w:rsid w:val="005D45DC"/>
    <w:rsid w:val="006009D1"/>
    <w:rsid w:val="006716D8"/>
    <w:rsid w:val="006920F0"/>
    <w:rsid w:val="006B5F0F"/>
    <w:rsid w:val="006C020C"/>
    <w:rsid w:val="006D79A8"/>
    <w:rsid w:val="007575B6"/>
    <w:rsid w:val="007643BA"/>
    <w:rsid w:val="007F5B63"/>
    <w:rsid w:val="00803A0A"/>
    <w:rsid w:val="00833641"/>
    <w:rsid w:val="00846CB9"/>
    <w:rsid w:val="0085508E"/>
    <w:rsid w:val="008A1E6E"/>
    <w:rsid w:val="008B108C"/>
    <w:rsid w:val="008C2CFC"/>
    <w:rsid w:val="008D6A0C"/>
    <w:rsid w:val="008F0FF2"/>
    <w:rsid w:val="008F7E4B"/>
    <w:rsid w:val="009475DC"/>
    <w:rsid w:val="00967B93"/>
    <w:rsid w:val="009B591F"/>
    <w:rsid w:val="009C768E"/>
    <w:rsid w:val="00A31B16"/>
    <w:rsid w:val="00AC5829"/>
    <w:rsid w:val="00AD6D8E"/>
    <w:rsid w:val="00AE68A8"/>
    <w:rsid w:val="00B630DC"/>
    <w:rsid w:val="00B6466C"/>
    <w:rsid w:val="00B76CDA"/>
    <w:rsid w:val="00B8729D"/>
    <w:rsid w:val="00BB4B1A"/>
    <w:rsid w:val="00BC41F2"/>
    <w:rsid w:val="00C14078"/>
    <w:rsid w:val="00C52595"/>
    <w:rsid w:val="00C64DC5"/>
    <w:rsid w:val="00C83A18"/>
    <w:rsid w:val="00CC1E8B"/>
    <w:rsid w:val="00CD2321"/>
    <w:rsid w:val="00CE1E3D"/>
    <w:rsid w:val="00CE500D"/>
    <w:rsid w:val="00D053FA"/>
    <w:rsid w:val="00D26515"/>
    <w:rsid w:val="00D5315F"/>
    <w:rsid w:val="00DB722A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D3A73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a-D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5504E"/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5504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15504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5504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5504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5504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5504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5504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5504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5504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15504E"/>
    <w:rPr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15504E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5504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fsnit">
    <w:name w:val="List Paragraph"/>
    <w:basedOn w:val="Brdtekst"/>
    <w:uiPriority w:val="1"/>
    <w:semiHidden/>
    <w:qFormat/>
    <w:rsid w:val="0015504E"/>
    <w:pPr>
      <w:numPr>
        <w:numId w:val="2"/>
      </w:numPr>
      <w:spacing w:after="120"/>
    </w:pPr>
    <w:rPr>
      <w:szCs w:val="24"/>
    </w:rPr>
  </w:style>
  <w:style w:type="paragraph" w:customStyle="1" w:styleId="Tabelafsnit">
    <w:name w:val="Tabelafsnit"/>
    <w:basedOn w:val="Normal"/>
    <w:uiPriority w:val="1"/>
    <w:semiHidden/>
    <w:rsid w:val="0015504E"/>
    <w:rPr>
      <w:rFonts w:ascii="Times New Roman" w:hAnsi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semiHidden/>
    <w:rsid w:val="0015504E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5504E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semiHidden/>
    <w:rsid w:val="0015504E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5504E"/>
    <w:rPr>
      <w:rFonts w:ascii="Calibri" w:hAnsi="Calibri" w:cs="Calibri"/>
    </w:rPr>
  </w:style>
  <w:style w:type="table" w:styleId="Tabel-Gitter">
    <w:name w:val="Table Grid"/>
    <w:basedOn w:val="Tabel-Normal"/>
    <w:uiPriority w:val="39"/>
    <w:rsid w:val="00155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15504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Tegn">
    <w:name w:val="Titel Tegn"/>
    <w:basedOn w:val="Standardskrifttypeiafsnit"/>
    <w:link w:val="Titel"/>
    <w:uiPriority w:val="10"/>
    <w:rsid w:val="0015504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Oplysninger">
    <w:name w:val="Oplysninger"/>
    <w:basedOn w:val="Brdtekst"/>
    <w:uiPriority w:val="1"/>
    <w:qFormat/>
    <w:rsid w:val="0015504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oer">
    <w:name w:val="Datoer"/>
    <w:basedOn w:val="Brdtekst"/>
    <w:uiPriority w:val="1"/>
    <w:semiHidden/>
    <w:qFormat/>
    <w:rsid w:val="0015504E"/>
    <w:pPr>
      <w:kinsoku w:val="0"/>
      <w:overflowPunct w:val="0"/>
    </w:pPr>
    <w:rPr>
      <w:b/>
      <w:color w:val="000000" w:themeColor="text1"/>
      <w:sz w:val="18"/>
    </w:rPr>
  </w:style>
  <w:style w:type="character" w:styleId="Strk">
    <w:name w:val="Strong"/>
    <w:basedOn w:val="Standardskrifttypeiafsnit"/>
    <w:uiPriority w:val="22"/>
    <w:semiHidden/>
    <w:qFormat/>
    <w:rsid w:val="0015504E"/>
    <w:rPr>
      <w:rFonts w:ascii="Calibri" w:hAnsi="Calibri" w:cs="Calibri"/>
      <w:b/>
      <w:bCs/>
      <w:color w:val="666666" w:themeColor="accent4"/>
    </w:rPr>
  </w:style>
  <w:style w:type="character" w:styleId="Pladsholdertekst">
    <w:name w:val="Placeholder Text"/>
    <w:basedOn w:val="Standardskrifttypeiafsnit"/>
    <w:uiPriority w:val="99"/>
    <w:semiHidden/>
    <w:rsid w:val="0015504E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15504E"/>
    <w:pPr>
      <w:spacing w:line="480" w:lineRule="auto"/>
    </w:pPr>
  </w:style>
  <w:style w:type="character" w:customStyle="1" w:styleId="DatoTegn">
    <w:name w:val="Dato Tegn"/>
    <w:basedOn w:val="Standardskrifttypeiafsnit"/>
    <w:link w:val="Dato"/>
    <w:uiPriority w:val="99"/>
    <w:rsid w:val="0015504E"/>
    <w:rPr>
      <w:rFonts w:ascii="Calibri" w:hAnsi="Calibri" w:cs="Calibri"/>
    </w:rPr>
  </w:style>
  <w:style w:type="paragraph" w:styleId="Ingenafstand">
    <w:name w:val="No Spacing"/>
    <w:basedOn w:val="Normal"/>
    <w:uiPriority w:val="1"/>
    <w:rsid w:val="0015504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"/>
    <w:link w:val="Tegnikontakt"/>
    <w:uiPriority w:val="1"/>
    <w:qFormat/>
    <w:rsid w:val="0015504E"/>
    <w:pPr>
      <w:spacing w:after="0"/>
    </w:pPr>
  </w:style>
  <w:style w:type="paragraph" w:styleId="Sluthilsen">
    <w:name w:val="Closing"/>
    <w:basedOn w:val="Normal"/>
    <w:link w:val="SluthilsenTegn"/>
    <w:uiPriority w:val="99"/>
    <w:qFormat/>
    <w:rsid w:val="0015504E"/>
    <w:pPr>
      <w:spacing w:before="480" w:after="0"/>
    </w:pPr>
  </w:style>
  <w:style w:type="character" w:customStyle="1" w:styleId="Tegnikontakt">
    <w:name w:val="Tegn i kontakt"/>
    <w:basedOn w:val="Standardskrifttypeiafsnit"/>
    <w:link w:val="Kontakt"/>
    <w:uiPriority w:val="1"/>
    <w:rsid w:val="0015504E"/>
    <w:rPr>
      <w:rFonts w:ascii="Calibri" w:hAnsi="Calibri" w:cs="Calibri"/>
    </w:rPr>
  </w:style>
  <w:style w:type="character" w:customStyle="1" w:styleId="SluthilsenTegn">
    <w:name w:val="Sluthilsen Tegn"/>
    <w:basedOn w:val="Standardskrifttypeiafsnit"/>
    <w:link w:val="Sluthilsen"/>
    <w:uiPriority w:val="99"/>
    <w:rsid w:val="0015504E"/>
    <w:rPr>
      <w:rFonts w:ascii="Calibri" w:hAnsi="Calibri" w:cs="Calibri"/>
    </w:rPr>
  </w:style>
  <w:style w:type="character" w:styleId="Omtal">
    <w:name w:val="Mention"/>
    <w:basedOn w:val="Standardskrifttypeiafsnit"/>
    <w:uiPriority w:val="99"/>
    <w:semiHidden/>
    <w:unhideWhenUsed/>
    <w:rsid w:val="0015504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15504E"/>
    <w:pPr>
      <w:numPr>
        <w:numId w:val="3"/>
      </w:numPr>
    </w:pPr>
  </w:style>
  <w:style w:type="numbering" w:styleId="1ai">
    <w:name w:val="Outline List 1"/>
    <w:basedOn w:val="Ingenoversigt"/>
    <w:uiPriority w:val="99"/>
    <w:semiHidden/>
    <w:unhideWhenUsed/>
    <w:rsid w:val="0015504E"/>
    <w:pPr>
      <w:numPr>
        <w:numId w:val="4"/>
      </w:numPr>
    </w:pPr>
  </w:style>
  <w:style w:type="character" w:styleId="HTML-kode">
    <w:name w:val="HTML Code"/>
    <w:basedOn w:val="Standardskrifttypeiafsnit"/>
    <w:uiPriority w:val="99"/>
    <w:semiHidden/>
    <w:unhideWhenUsed/>
    <w:rsid w:val="0015504E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15504E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15504E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15504E"/>
    <w:rPr>
      <w:rFonts w:ascii="Calibri" w:hAnsi="Calibri" w:cs="Calibri"/>
      <w:i/>
      <w:iCs/>
    </w:rPr>
  </w:style>
  <w:style w:type="character" w:styleId="HTML-definition">
    <w:name w:val="HTML Definition"/>
    <w:basedOn w:val="Standardskrifttypeiafsnit"/>
    <w:uiPriority w:val="99"/>
    <w:semiHidden/>
    <w:unhideWhenUsed/>
    <w:rsid w:val="0015504E"/>
    <w:rPr>
      <w:rFonts w:ascii="Calibri" w:hAnsi="Calibri" w:cs="Calibr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15504E"/>
    <w:rPr>
      <w:rFonts w:ascii="Calibri" w:hAnsi="Calibri" w:cs="Calibri"/>
      <w:i/>
      <w:iCs/>
    </w:rPr>
  </w:style>
  <w:style w:type="character" w:styleId="HTML-skrivemaskine">
    <w:name w:val="HTML Typewriter"/>
    <w:basedOn w:val="Standardskrifttypeiafsnit"/>
    <w:uiPriority w:val="99"/>
    <w:semiHidden/>
    <w:unhideWhenUsed/>
    <w:rsid w:val="0015504E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15504E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typeiafsnit"/>
    <w:uiPriority w:val="99"/>
    <w:semiHidden/>
    <w:unhideWhenUsed/>
    <w:rsid w:val="0015504E"/>
    <w:rPr>
      <w:rFonts w:ascii="Calibri" w:hAnsi="Calibri" w:cs="Calibri"/>
    </w:rPr>
  </w:style>
  <w:style w:type="character" w:styleId="HTML-tastatur">
    <w:name w:val="HTML Keyboard"/>
    <w:basedOn w:val="Standardskrifttypeiafsnit"/>
    <w:uiPriority w:val="99"/>
    <w:semiHidden/>
    <w:unhideWhenUsed/>
    <w:rsid w:val="0015504E"/>
    <w:rPr>
      <w:rFonts w:ascii="Consolas" w:hAnsi="Consolas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5504E"/>
    <w:pPr>
      <w:spacing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5504E"/>
    <w:rPr>
      <w:rFonts w:ascii="Consolas" w:hAnsi="Consolas" w:cs="Calibri"/>
      <w:sz w:val="20"/>
      <w:szCs w:val="20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15504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15504E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15504E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15504E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15504E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15504E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15504E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15504E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15504E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15504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ghenvisning">
    <w:name w:val="Subtle Reference"/>
    <w:basedOn w:val="Standardskrifttypeiafsnit"/>
    <w:uiPriority w:val="31"/>
    <w:semiHidden/>
    <w:rsid w:val="0015504E"/>
    <w:rPr>
      <w:rFonts w:ascii="Calibri" w:hAnsi="Calibri" w:cs="Calibri"/>
      <w:smallCaps/>
      <w:color w:val="5A5A5A" w:themeColor="text1" w:themeTint="A5"/>
    </w:rPr>
  </w:style>
  <w:style w:type="character" w:styleId="Svagfremhvning">
    <w:name w:val="Subtle Emphasis"/>
    <w:basedOn w:val="Standardskrifttypeiafsnit"/>
    <w:uiPriority w:val="19"/>
    <w:semiHidden/>
    <w:rsid w:val="0015504E"/>
    <w:rPr>
      <w:rFonts w:ascii="Calibri" w:hAnsi="Calibri" w:cs="Calibri"/>
      <w:i/>
      <w:iCs/>
      <w:color w:val="404040" w:themeColor="text1" w:themeTint="BF"/>
    </w:rPr>
  </w:style>
  <w:style w:type="table" w:styleId="Tabel-Professionel">
    <w:name w:val="Table Professional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e1">
    <w:name w:val="Medium List 1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itter1">
    <w:name w:val="Medium Grid 1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15504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15504E"/>
  </w:style>
  <w:style w:type="character" w:styleId="Bogenstitel">
    <w:name w:val="Book Title"/>
    <w:basedOn w:val="Standardskrifttypeiafsnit"/>
    <w:uiPriority w:val="33"/>
    <w:semiHidden/>
    <w:rsid w:val="0015504E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skrifttypeiafsnit"/>
    <w:uiPriority w:val="99"/>
    <w:semiHidden/>
    <w:unhideWhenUsed/>
    <w:rsid w:val="0015504E"/>
    <w:rPr>
      <w:rFonts w:ascii="Calibri" w:hAnsi="Calibri" w:cs="Calibri"/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1550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15504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-Elegant">
    <w:name w:val="Table Elegant"/>
    <w:basedOn w:val="Tabel-Normal"/>
    <w:uiPriority w:val="99"/>
    <w:semiHidden/>
    <w:unhideWhenUsed/>
    <w:rsid w:val="0015504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15504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15504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15504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15504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15504E"/>
    <w:pPr>
      <w:ind w:left="1800" w:hanging="360"/>
      <w:contextualSpacing/>
    </w:pPr>
  </w:style>
  <w:style w:type="table" w:styleId="Tabel-Liste1">
    <w:name w:val="Table List 1"/>
    <w:basedOn w:val="Tabel-Normal"/>
    <w:uiPriority w:val="99"/>
    <w:semiHidden/>
    <w:unhideWhenUsed/>
    <w:rsid w:val="0015504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15504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15504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1550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15504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1550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Opstilling-forts">
    <w:name w:val="List Continue"/>
    <w:basedOn w:val="Normal"/>
    <w:uiPriority w:val="99"/>
    <w:semiHidden/>
    <w:unhideWhenUsed/>
    <w:rsid w:val="0015504E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15504E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15504E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15504E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15504E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15504E"/>
    <w:pPr>
      <w:numPr>
        <w:numId w:val="5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15504E"/>
    <w:pPr>
      <w:numPr>
        <w:numId w:val="6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15504E"/>
    <w:pPr>
      <w:numPr>
        <w:numId w:val="7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15504E"/>
    <w:pPr>
      <w:numPr>
        <w:numId w:val="8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15504E"/>
    <w:pPr>
      <w:numPr>
        <w:numId w:val="9"/>
      </w:numPr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15504E"/>
    <w:pPr>
      <w:numPr>
        <w:numId w:val="10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15504E"/>
    <w:pPr>
      <w:numPr>
        <w:numId w:val="11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15504E"/>
    <w:pPr>
      <w:numPr>
        <w:numId w:val="12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15504E"/>
    <w:pPr>
      <w:numPr>
        <w:numId w:val="13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15504E"/>
    <w:pPr>
      <w:numPr>
        <w:numId w:val="14"/>
      </w:numPr>
      <w:contextualSpacing/>
    </w:pPr>
  </w:style>
  <w:style w:type="paragraph" w:styleId="Undertitel">
    <w:name w:val="Subtitle"/>
    <w:basedOn w:val="Normal"/>
    <w:next w:val="Normal"/>
    <w:link w:val="UndertitelTegn"/>
    <w:uiPriority w:val="11"/>
    <w:semiHidden/>
    <w:rsid w:val="0015504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15504E"/>
    <w:rPr>
      <w:rFonts w:ascii="Calibri" w:hAnsi="Calibri" w:cs="Calibri"/>
      <w:color w:val="5A5A5A" w:themeColor="text1" w:themeTint="A5"/>
      <w:spacing w:val="15"/>
    </w:rPr>
  </w:style>
  <w:style w:type="table" w:styleId="Tabel-Klassisk1">
    <w:name w:val="Table Classic 1"/>
    <w:basedOn w:val="Tabel-Normal"/>
    <w:uiPriority w:val="99"/>
    <w:semiHidden/>
    <w:unhideWhenUsed/>
    <w:rsid w:val="001550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1550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15504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overfigurer">
    <w:name w:val="table of figures"/>
    <w:basedOn w:val="Normal"/>
    <w:next w:val="Normal"/>
    <w:uiPriority w:val="99"/>
    <w:semiHidden/>
    <w:unhideWhenUsed/>
    <w:rsid w:val="0015504E"/>
    <w:pPr>
      <w:spacing w:after="0"/>
    </w:pPr>
  </w:style>
  <w:style w:type="paragraph" w:styleId="Makrotekst">
    <w:name w:val="macro"/>
    <w:link w:val="MakrotekstTegn"/>
    <w:uiPriority w:val="99"/>
    <w:semiHidden/>
    <w:unhideWhenUsed/>
    <w:rsid w:val="001550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15504E"/>
    <w:rPr>
      <w:rFonts w:ascii="Consolas" w:hAnsi="Consolas" w:cs="Calibri"/>
      <w:sz w:val="20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15504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15504E"/>
    <w:rPr>
      <w:rFonts w:ascii="Calibri" w:hAnsi="Calibri" w:cs="Calibri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15504E"/>
    <w:pPr>
      <w:spacing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15504E"/>
    <w:rPr>
      <w:rFonts w:ascii="Calibri" w:hAnsi="Calibri" w:cs="Calibri"/>
      <w:sz w:val="20"/>
      <w:szCs w:val="20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15504E"/>
    <w:pPr>
      <w:spacing w:after="0"/>
      <w:ind w:left="220" w:hanging="220"/>
    </w:pPr>
  </w:style>
  <w:style w:type="paragraph" w:styleId="Citatoverskrift">
    <w:name w:val="toa heading"/>
    <w:basedOn w:val="Normal"/>
    <w:next w:val="Normal"/>
    <w:uiPriority w:val="99"/>
    <w:semiHidden/>
    <w:unhideWhenUsed/>
    <w:rsid w:val="0015504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Tegn"/>
    <w:uiPriority w:val="29"/>
    <w:semiHidden/>
    <w:rsid w:val="0015504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15504E"/>
    <w:rPr>
      <w:rFonts w:ascii="Calibri" w:hAnsi="Calibri" w:cs="Calibri"/>
      <w:i/>
      <w:iCs/>
      <w:color w:val="404040" w:themeColor="text1" w:themeTint="BF"/>
    </w:rPr>
  </w:style>
  <w:style w:type="character" w:styleId="Fremhv">
    <w:name w:val="Emphasis"/>
    <w:basedOn w:val="Standardskrifttypeiafsnit"/>
    <w:uiPriority w:val="20"/>
    <w:semiHidden/>
    <w:rsid w:val="0015504E"/>
    <w:rPr>
      <w:rFonts w:ascii="Calibri" w:hAnsi="Calibri" w:cs="Calibri"/>
      <w:i/>
      <w:iCs/>
    </w:rPr>
  </w:style>
  <w:style w:type="table" w:styleId="Farvetliste">
    <w:name w:val="Colorful List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-Farvet1">
    <w:name w:val="Table Colorful 1"/>
    <w:basedOn w:val="Tabel-Normal"/>
    <w:uiPriority w:val="99"/>
    <w:semiHidden/>
    <w:unhideWhenUsed/>
    <w:rsid w:val="0015504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15504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15504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vetskygge">
    <w:name w:val="Colorful Shading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gitter">
    <w:name w:val="Colorful Grid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5504E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5504E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5504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5504E"/>
    <w:rPr>
      <w:rFonts w:ascii="Calibri" w:hAnsi="Calibri" w:cs="Calibri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5504E"/>
    <w:rPr>
      <w:rFonts w:ascii="Calibri" w:hAnsi="Calibri" w:cs="Calibri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5504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5504E"/>
    <w:rPr>
      <w:rFonts w:ascii="Microsoft YaHei UI" w:eastAsia="Microsoft YaHei UI" w:hAnsi="Microsoft YaHei UI" w:cs="Calibr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15504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Normal"/>
    <w:uiPriority w:val="99"/>
    <w:semiHidden/>
    <w:unhideWhenUsed/>
    <w:rsid w:val="0015504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15504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15504E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5504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5504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5504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5504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5504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5504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5504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5504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ktion">
    <w:name w:val="Outline List 3"/>
    <w:basedOn w:val="Ingenoversigt"/>
    <w:uiPriority w:val="99"/>
    <w:semiHidden/>
    <w:unhideWhenUsed/>
    <w:rsid w:val="0015504E"/>
    <w:pPr>
      <w:numPr>
        <w:numId w:val="15"/>
      </w:numPr>
    </w:pPr>
  </w:style>
  <w:style w:type="table" w:styleId="Almindeligtabel1">
    <w:name w:val="Plain Table 1"/>
    <w:basedOn w:val="Tabel-Normal"/>
    <w:uiPriority w:val="41"/>
    <w:rsid w:val="0015504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15504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15504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Kraftighenvisning">
    <w:name w:val="Intense Reference"/>
    <w:basedOn w:val="Standardskrifttypeiafsnit"/>
    <w:uiPriority w:val="32"/>
    <w:semiHidden/>
    <w:rsid w:val="0015504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15504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15504E"/>
    <w:rPr>
      <w:rFonts w:ascii="Calibri" w:hAnsi="Calibri" w:cs="Calibri"/>
      <w:i/>
      <w:iCs/>
      <w:color w:val="2C567A" w:themeColor="accent1"/>
    </w:rPr>
  </w:style>
  <w:style w:type="character" w:styleId="Kraftigfremhvning">
    <w:name w:val="Intense Emphasis"/>
    <w:basedOn w:val="Standardskrifttypeiafsnit"/>
    <w:uiPriority w:val="21"/>
    <w:semiHidden/>
    <w:rsid w:val="0015504E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5504E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Standardskrifttypeiafsnit"/>
    <w:uiPriority w:val="99"/>
    <w:semiHidden/>
    <w:unhideWhenUsed/>
    <w:rsid w:val="0015504E"/>
    <w:rPr>
      <w:rFonts w:ascii="Calibri" w:hAnsi="Calibri" w:cs="Calibri"/>
      <w:u w:val="dotted"/>
    </w:rPr>
  </w:style>
  <w:style w:type="character" w:styleId="Ulstomtale">
    <w:name w:val="Unresolved Mention"/>
    <w:basedOn w:val="Standardskrifttypeiafsnit"/>
    <w:uiPriority w:val="99"/>
    <w:semiHidden/>
    <w:unhideWhenUsed/>
    <w:rsid w:val="0015504E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5504E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15504E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5504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15504E"/>
    <w:rPr>
      <w:rFonts w:ascii="Calibri" w:hAnsi="Calibri" w:cs="Calibri"/>
      <w:sz w:val="16"/>
      <w:szCs w:val="16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15504E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15504E"/>
    <w:rPr>
      <w:rFonts w:ascii="Calibri" w:hAnsi="Calibri" w:cs="Calibr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15504E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15504E"/>
    <w:rPr>
      <w:rFonts w:ascii="Calibri" w:hAnsi="Calibri" w:cs="Calibri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15504E"/>
    <w:pPr>
      <w:spacing w:after="120"/>
      <w:ind w:left="36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15504E"/>
    <w:rPr>
      <w:rFonts w:ascii="Calibri" w:hAnsi="Calibri" w:cs="Calibr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15504E"/>
    <w:pPr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15504E"/>
    <w:rPr>
      <w:rFonts w:ascii="Calibri" w:hAnsi="Calibri" w:cs="Calibri"/>
      <w:sz w:val="20"/>
      <w:szCs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15504E"/>
    <w:pPr>
      <w:spacing w:after="22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15504E"/>
    <w:rPr>
      <w:rFonts w:ascii="Calibri" w:hAnsi="Calibri" w:cs="Calibri"/>
    </w:rPr>
  </w:style>
  <w:style w:type="paragraph" w:styleId="Normalindrykning">
    <w:name w:val="Normal Indent"/>
    <w:basedOn w:val="Normal"/>
    <w:uiPriority w:val="99"/>
    <w:semiHidden/>
    <w:unhideWhenUsed/>
    <w:rsid w:val="0015504E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15504E"/>
    <w:pPr>
      <w:spacing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15504E"/>
    <w:rPr>
      <w:rFonts w:ascii="Calibri" w:hAnsi="Calibri" w:cs="Calibri"/>
    </w:rPr>
  </w:style>
  <w:style w:type="table" w:styleId="Tabel-Moderne">
    <w:name w:val="Table Contemporary"/>
    <w:basedOn w:val="Tabel-Normal"/>
    <w:uiPriority w:val="99"/>
    <w:semiHidden/>
    <w:unhideWhenUsed/>
    <w:rsid w:val="0015504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15504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15504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15504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1-lys">
    <w:name w:val="List Table 1 Light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15504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2">
    <w:name w:val="List Table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3">
    <w:name w:val="List Table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15504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15504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15504E"/>
    <w:pPr>
      <w:spacing w:after="0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15504E"/>
    <w:rPr>
      <w:rFonts w:ascii="Calibri" w:hAnsi="Calibri" w:cs="Calibri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15504E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15504E"/>
    <w:rPr>
      <w:rFonts w:ascii="Calibri" w:hAnsi="Calibri" w:cs="Calibri"/>
    </w:rPr>
  </w:style>
  <w:style w:type="table" w:styleId="Tabel-Spalter1">
    <w:name w:val="Table Columns 1"/>
    <w:basedOn w:val="Tabel-Normal"/>
    <w:uiPriority w:val="99"/>
    <w:semiHidden/>
    <w:unhideWhenUsed/>
    <w:rsid w:val="0015504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15504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15504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15504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15504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15504E"/>
    <w:pPr>
      <w:spacing w:after="0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5504E"/>
    <w:rPr>
      <w:rFonts w:ascii="Calibri" w:hAnsi="Calibri" w:cs="Calibri"/>
    </w:rPr>
  </w:style>
  <w:style w:type="table" w:styleId="Tabel-Enkelt1">
    <w:name w:val="Table Simple 1"/>
    <w:basedOn w:val="Tabel-Normal"/>
    <w:uiPriority w:val="99"/>
    <w:semiHidden/>
    <w:unhideWhenUsed/>
    <w:rsid w:val="0015504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15504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15504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15504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15504E"/>
    <w:pPr>
      <w:spacing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5504E"/>
    <w:pPr>
      <w:spacing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5504E"/>
    <w:pPr>
      <w:spacing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5504E"/>
    <w:pPr>
      <w:spacing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5504E"/>
    <w:pPr>
      <w:spacing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5504E"/>
    <w:pPr>
      <w:spacing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5504E"/>
    <w:pPr>
      <w:spacing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5504E"/>
    <w:pPr>
      <w:spacing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5504E"/>
    <w:pPr>
      <w:spacing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15504E"/>
    <w:rPr>
      <w:rFonts w:ascii="Corbel" w:eastAsiaTheme="majorEastAsia" w:hAnsi="Corbel" w:cstheme="majorBidi"/>
      <w:b/>
      <w:bCs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5504E"/>
    <w:pPr>
      <w:spacing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5504E"/>
    <w:rPr>
      <w:rFonts w:ascii="Consolas" w:hAnsi="Consolas" w:cs="Calibri"/>
      <w:sz w:val="21"/>
      <w:szCs w:val="21"/>
    </w:rPr>
  </w:style>
  <w:style w:type="table" w:styleId="Tabel-Gitter1">
    <w:name w:val="Table Grid 1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15504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15504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15504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1550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15504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15504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15504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1-lys">
    <w:name w:val="Grid Table 1 Light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15504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15504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3">
    <w:name w:val="Grid Table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15504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15504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15504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15504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15504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15504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15504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15504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15504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-Web1">
    <w:name w:val="Table Web 1"/>
    <w:basedOn w:val="Tabel-Normal"/>
    <w:uiPriority w:val="99"/>
    <w:semiHidden/>
    <w:unhideWhenUsed/>
    <w:rsid w:val="0015504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15504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15504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15504E"/>
    <w:rPr>
      <w:rFonts w:ascii="Calibri" w:hAnsi="Calibri" w:cs="Calibri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5504E"/>
    <w:pPr>
      <w:spacing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5504E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typeiafsnit"/>
    <w:uiPriority w:val="99"/>
    <w:semiHidden/>
    <w:unhideWhenUsed/>
    <w:rsid w:val="0015504E"/>
    <w:rPr>
      <w:rFonts w:ascii="Calibri" w:hAnsi="Calibri" w:cs="Calibri"/>
    </w:rPr>
  </w:style>
  <w:style w:type="table" w:styleId="Tabel-3D-effekter1">
    <w:name w:val="Table 3D effects 1"/>
    <w:basedOn w:val="Tabel-Normal"/>
    <w:uiPriority w:val="99"/>
    <w:semiHidden/>
    <w:unhideWhenUsed/>
    <w:rsid w:val="0015504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15504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15504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155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15504E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rdskrifttypeiafsnit"/>
    <w:uiPriority w:val="99"/>
    <w:unhideWhenUsed/>
    <w:rsid w:val="0015504E"/>
    <w:rPr>
      <w:rFonts w:ascii="Calibri" w:hAnsi="Calibri" w:cs="Calibri"/>
      <w:color w:val="0563C1" w:themeColor="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15504E"/>
    <w:rPr>
      <w:rFonts w:ascii="Calibri" w:hAnsi="Calibri" w:cs="Calibri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15504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5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FOGHT\AppData\Local\Microsoft\Office\16.0\DTS\da-DK%7b7CBA1F45-5417-4AD4-9FB4-C1CCED206A1C%7d\%7b3DE1739A-3059-4E1C-9918-7D5BD9482AAE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101385-42BE-42FB-BA9B-8593AD0A66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{3DE1739A-3059-4E1C-9918-7D5BD9482AAE}tf22746018_win32</Template>
  <TotalTime>0</TotalTime>
  <Pages>3</Pages>
  <Words>248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2024-01-25T19:25:00Z</dcterms:created>
  <dcterms:modified xsi:type="dcterms:W3CDTF">2024-01-25T19:33:00Z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