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page" w:tblpX="451" w:tblpY="-510"/>
        <w:tblW w:w="366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"/>
      </w:tblPr>
      <w:tblGrid>
        <w:gridCol w:w="3664"/>
      </w:tblGrid>
      <w:tr w:rsidR="00301BD3" w:rsidRPr="003C290B" w14:paraId="366769EB" w14:textId="77777777" w:rsidTr="00301BD3">
        <w:trPr>
          <w:trHeight w:val="3407"/>
        </w:trPr>
        <w:tc>
          <w:tcPr>
            <w:tcW w:w="366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A8E23A2" w14:textId="3E119D35" w:rsidR="00301BD3" w:rsidRPr="003C290B" w:rsidRDefault="00301BD3" w:rsidP="00301BD3">
            <w:pPr>
              <w:rPr>
                <w:rFonts w:ascii="Comic Sans MS" w:hAnsi="Comic Sans MS"/>
              </w:rPr>
            </w:pPr>
          </w:p>
        </w:tc>
      </w:tr>
    </w:tbl>
    <w:p w14:paraId="4D9B226C" w14:textId="77777777" w:rsidR="00997FFA" w:rsidRDefault="00997FFA" w:rsidP="00997FFA">
      <w:r>
        <w:rPr>
          <w:noProof/>
        </w:rPr>
        <w:drawing>
          <wp:inline distT="0" distB="0" distL="0" distR="0" wp14:anchorId="27E707EA" wp14:editId="65275507">
            <wp:extent cx="2476500" cy="1133475"/>
            <wp:effectExtent l="0" t="0" r="0" b="9525"/>
            <wp:docPr id="1966895369" name="Billede 1" descr="Et billede, der indeholder Grafik, grafisk design, Font/skrifttype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5369" name="Billede 1" descr="Et billede, der indeholder Grafik, grafisk design, Font/skrifttype, clipar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6C97" w14:textId="77777777" w:rsidR="00997FFA" w:rsidRDefault="00997FFA" w:rsidP="00997FFA">
      <w:r>
        <w:t>Fredag den 2. juni satte vi atter kursen mod Roskilde – for at overvære bedømmelsen af Angus.</w:t>
      </w:r>
    </w:p>
    <w:p w14:paraId="1A46B127" w14:textId="77777777" w:rsidR="00997FFA" w:rsidRDefault="00997FFA" w:rsidP="00997FFA">
      <w:r>
        <w:t>Angus havde tilmeldt 27 katalognumre – dog var der enkelt der ikke mødte op.</w:t>
      </w:r>
    </w:p>
    <w:p w14:paraId="2506E5E8" w14:textId="77777777" w:rsidR="00997FFA" w:rsidRDefault="00997FFA" w:rsidP="00997FFA">
      <w:r>
        <w:t>Dommer: Valdemar Jacobsen – Lunderskov.</w:t>
      </w:r>
    </w:p>
    <w:p w14:paraId="14AECCBA" w14:textId="77777777" w:rsidR="00997FFA" w:rsidRDefault="00997FFA" w:rsidP="00997FFA">
      <w:r>
        <w:t>Men inden dyrene kunne præsenteres i ringen – er der et stort arbejder der går forud. Alle har vasket og trænet derhjemme – vasket og trænet efter ankomsten til Roskilde – og da vi mødte ind, fredag morgen var arbejdet med klargøring af dyrene atter i gang.</w:t>
      </w:r>
    </w:p>
    <w:p w14:paraId="10F0AE13" w14:textId="77777777" w:rsidR="00997FFA" w:rsidRDefault="00997FFA" w:rsidP="00997FFA">
      <w:r>
        <w:rPr>
          <w:noProof/>
        </w:rPr>
        <w:drawing>
          <wp:anchor distT="0" distB="0" distL="114300" distR="114300" simplePos="0" relativeHeight="251660288" behindDoc="1" locked="0" layoutInCell="1" allowOverlap="1" wp14:anchorId="30F5D026" wp14:editId="613F1D24">
            <wp:simplePos x="0" y="0"/>
            <wp:positionH relativeFrom="margin">
              <wp:align>right</wp:align>
            </wp:positionH>
            <wp:positionV relativeFrom="paragraph">
              <wp:posOffset>2301240</wp:posOffset>
            </wp:positionV>
            <wp:extent cx="3047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ight>
            <wp:docPr id="1530246543" name="Billede 2" descr="Et billede, der indeholder græs, udendørs, person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6543" name="Billede 2" descr="Et billede, der indeholder græs, udendørs, person, pattedyr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4DD807" wp14:editId="3E6558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1957937494" name="Billede 1" descr="Et billede, der indeholder pattedyr, person, udendørs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37494" name="Billede 1" descr="Et billede, der indeholder pattedyr, person, udendørs, tøj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2D2B6" w14:textId="77777777" w:rsidR="00997FFA" w:rsidRDefault="00997FFA" w:rsidP="00997FFA"/>
    <w:p w14:paraId="106A78B8" w14:textId="77777777" w:rsidR="00997FFA" w:rsidRDefault="00997FFA" w:rsidP="00997FFA"/>
    <w:p w14:paraId="5FA5F432" w14:textId="77777777" w:rsidR="00997FFA" w:rsidRDefault="00997FFA" w:rsidP="00997FFA"/>
    <w:p w14:paraId="7C961BB2" w14:textId="77777777" w:rsidR="00997FFA" w:rsidRDefault="00997FFA" w:rsidP="00997FFA"/>
    <w:p w14:paraId="25B16D55" w14:textId="77777777" w:rsidR="00997FFA" w:rsidRDefault="00997FFA" w:rsidP="00997FFA"/>
    <w:p w14:paraId="22BC1E7D" w14:textId="77777777" w:rsidR="00997FFA" w:rsidRDefault="00997FFA" w:rsidP="00997FFA"/>
    <w:p w14:paraId="25EA5543" w14:textId="77777777" w:rsidR="00997FFA" w:rsidRDefault="00997FFA" w:rsidP="00997FFA"/>
    <w:p w14:paraId="29D5B97E" w14:textId="77777777" w:rsidR="00997FFA" w:rsidRDefault="00997FFA" w:rsidP="00997FFA"/>
    <w:p w14:paraId="0739DB90" w14:textId="77777777" w:rsidR="00997FFA" w:rsidRDefault="00997FFA" w:rsidP="00997FFA"/>
    <w:p w14:paraId="51A8CD0C" w14:textId="77777777" w:rsidR="00997FFA" w:rsidRDefault="00997FFA" w:rsidP="00997FFA"/>
    <w:p w14:paraId="53CF25DE" w14:textId="77777777" w:rsidR="00997FFA" w:rsidRDefault="00997FFA" w:rsidP="00997FFA"/>
    <w:p w14:paraId="4CEC8DB0" w14:textId="77777777" w:rsidR="00997FFA" w:rsidRDefault="00997FFA" w:rsidP="00997FFA"/>
    <w:p w14:paraId="2A048330" w14:textId="77777777" w:rsidR="00997FFA" w:rsidRDefault="00997FFA" w:rsidP="00997FFA"/>
    <w:p w14:paraId="0A2991A5" w14:textId="7BB73CCA" w:rsidR="00997FFA" w:rsidRDefault="00997FFA" w:rsidP="00997FFA"/>
    <w:p w14:paraId="77C52C2C" w14:textId="55519F27" w:rsidR="00997FFA" w:rsidRDefault="00997FFA" w:rsidP="00997FFA"/>
    <w:p w14:paraId="623C8DE4" w14:textId="196A8D88" w:rsidR="00997FFA" w:rsidRDefault="00997FFA" w:rsidP="00997FFA"/>
    <w:p w14:paraId="0184779F" w14:textId="5109AD40" w:rsidR="00997FFA" w:rsidRDefault="00997FFA" w:rsidP="00997FFA"/>
    <w:p w14:paraId="27EE3F18" w14:textId="7B485420" w:rsidR="00997FFA" w:rsidRDefault="00997FFA" w:rsidP="00997FFA">
      <w:r>
        <w:rPr>
          <w:noProof/>
        </w:rPr>
        <w:drawing>
          <wp:anchor distT="0" distB="0" distL="114300" distR="114300" simplePos="0" relativeHeight="251661312" behindDoc="1" locked="0" layoutInCell="1" allowOverlap="1" wp14:anchorId="50F6F1E1" wp14:editId="26786E32">
            <wp:simplePos x="0" y="0"/>
            <wp:positionH relativeFrom="margin">
              <wp:posOffset>-97790</wp:posOffset>
            </wp:positionH>
            <wp:positionV relativeFrom="paragraph">
              <wp:posOffset>227140</wp:posOffset>
            </wp:positionV>
            <wp:extent cx="3067050" cy="2300447"/>
            <wp:effectExtent l="0" t="0" r="0" b="5080"/>
            <wp:wrapTight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ight>
            <wp:docPr id="434847987" name="Billede 3" descr="Et billede, der indeholder udendørs, kvæg, person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47987" name="Billede 3" descr="Et billede, der indeholder udendørs, kvæg, person, græs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3D8F" w14:textId="4C18E4CC" w:rsidR="00997FFA" w:rsidRDefault="00997FFA" w:rsidP="00997FFA"/>
    <w:p w14:paraId="25A6A681" w14:textId="77777777" w:rsidR="00997FFA" w:rsidRDefault="00997FFA" w:rsidP="00997FFA"/>
    <w:p w14:paraId="2C5B365C" w14:textId="77777777" w:rsidR="00997FFA" w:rsidRDefault="00997FFA" w:rsidP="00997FFA"/>
    <w:p w14:paraId="5C5A7A0B" w14:textId="77777777" w:rsidR="00997FFA" w:rsidRDefault="00997FFA" w:rsidP="00997FFA"/>
    <w:p w14:paraId="70465849" w14:textId="77777777" w:rsidR="00997FFA" w:rsidRDefault="00997FFA" w:rsidP="00997FFA"/>
    <w:p w14:paraId="3B0A7CDB" w14:textId="77777777" w:rsidR="00997FFA" w:rsidRDefault="00997FFA" w:rsidP="00997FFA"/>
    <w:p w14:paraId="5EB73768" w14:textId="77777777" w:rsidR="00997FFA" w:rsidRDefault="00997FFA" w:rsidP="00997FFA"/>
    <w:p w14:paraId="599E6DF5" w14:textId="77777777" w:rsidR="00997FFA" w:rsidRDefault="00997FFA" w:rsidP="00997FFA"/>
    <w:p w14:paraId="2DED232D" w14:textId="77777777" w:rsidR="00997FFA" w:rsidRDefault="00997FFA" w:rsidP="00997FFA">
      <w:r>
        <w:t xml:space="preserve">Et lille udpluk af dagens </w:t>
      </w:r>
      <w:proofErr w:type="gramStart"/>
      <w:r>
        <w:t>udstillere..</w:t>
      </w:r>
      <w:proofErr w:type="gramEnd"/>
    </w:p>
    <w:p w14:paraId="6E755AC2" w14:textId="35D57962" w:rsidR="00997FFA" w:rsidRDefault="00997FFA" w:rsidP="00997FFA">
      <w:r>
        <w:rPr>
          <w:noProof/>
        </w:rPr>
        <w:drawing>
          <wp:anchor distT="0" distB="0" distL="114300" distR="114300" simplePos="0" relativeHeight="251665408" behindDoc="1" locked="0" layoutInCell="1" allowOverlap="1" wp14:anchorId="185BC5C1" wp14:editId="748ECCDC">
            <wp:simplePos x="0" y="0"/>
            <wp:positionH relativeFrom="margin">
              <wp:align>right</wp:align>
            </wp:positionH>
            <wp:positionV relativeFrom="paragraph">
              <wp:posOffset>7734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1653374718" name="Billede 10" descr="Et billede, der indeholder udendørs, sky, træ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4718" name="Billede 10" descr="Et billede, der indeholder udendørs, sky, træ, græs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7B894" w14:textId="0EDC1CF9" w:rsidR="00997FFA" w:rsidRDefault="00997FFA" w:rsidP="00997FFA"/>
    <w:p w14:paraId="39E0DDCF" w14:textId="60814536" w:rsidR="00997FFA" w:rsidRDefault="00997FFA" w:rsidP="00997FFA"/>
    <w:p w14:paraId="02AA1217" w14:textId="5DAC0785" w:rsidR="00997FFA" w:rsidRDefault="00997FFA" w:rsidP="00997FFA"/>
    <w:p w14:paraId="51849F32" w14:textId="0E97B05C" w:rsidR="00997FFA" w:rsidRDefault="00997FFA" w:rsidP="00997FFA"/>
    <w:p w14:paraId="67DC2CC3" w14:textId="00F90D00" w:rsidR="00997FFA" w:rsidRDefault="00997FFA" w:rsidP="00997FFA">
      <w:r>
        <w:rPr>
          <w:noProof/>
        </w:rPr>
        <w:drawing>
          <wp:anchor distT="0" distB="0" distL="114300" distR="114300" simplePos="0" relativeHeight="251662336" behindDoc="1" locked="0" layoutInCell="1" allowOverlap="1" wp14:anchorId="1438F2E4" wp14:editId="4D7BE5FB">
            <wp:simplePos x="0" y="0"/>
            <wp:positionH relativeFrom="margin">
              <wp:posOffset>-342625</wp:posOffset>
            </wp:positionH>
            <wp:positionV relativeFrom="paragraph">
              <wp:posOffset>181866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1265940989" name="Billede 5" descr="Et billede, der indeholder udendørs, pattedyr, kvæg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40989" name="Billede 5" descr="Et billede, der indeholder udendørs, pattedyr, kvæg, græs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1F64" w14:textId="05D1B0D7" w:rsidR="00997FFA" w:rsidRDefault="00997FFA" w:rsidP="00997FFA"/>
    <w:p w14:paraId="26F6FE0C" w14:textId="618D3361" w:rsidR="00997FFA" w:rsidRDefault="00997FFA" w:rsidP="00997FFA"/>
    <w:p w14:paraId="6C7CC71B" w14:textId="4FACF884" w:rsidR="00997FFA" w:rsidRDefault="00997FFA" w:rsidP="00997FF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5EDF67" wp14:editId="00F0459D">
            <wp:simplePos x="0" y="0"/>
            <wp:positionH relativeFrom="margin">
              <wp:posOffset>3078811</wp:posOffset>
            </wp:positionH>
            <wp:positionV relativeFrom="paragraph">
              <wp:posOffset>758654</wp:posOffset>
            </wp:positionV>
            <wp:extent cx="3343275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15" y="21502"/>
                <wp:lineTo x="21415" y="0"/>
                <wp:lineTo x="0" y="0"/>
              </wp:wrapPolygon>
            </wp:wrapTight>
            <wp:docPr id="676206492" name="Billede 7" descr="Et billede, der indeholder sky, udendørs, græs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6492" name="Billede 7" descr="Et billede, der indeholder sky, udendørs, græs, pattedyr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F5238" w14:textId="77777777" w:rsidR="00997FFA" w:rsidRDefault="00997FFA" w:rsidP="00997FFA"/>
    <w:p w14:paraId="3D31E81D" w14:textId="5260B1C6" w:rsidR="00997FFA" w:rsidRDefault="00997FFA" w:rsidP="00997FFA"/>
    <w:p w14:paraId="3EA27C19" w14:textId="77777777" w:rsidR="00997FFA" w:rsidRDefault="00997FFA" w:rsidP="00997FFA"/>
    <w:p w14:paraId="7A7FA392" w14:textId="79882008" w:rsidR="00997FFA" w:rsidRDefault="00997FFA" w:rsidP="00997FFA"/>
    <w:p w14:paraId="0DB305BD" w14:textId="11A1FD3B" w:rsidR="00997FFA" w:rsidRDefault="00997FFA" w:rsidP="00997FFA"/>
    <w:p w14:paraId="27EFD424" w14:textId="5F49F1E6" w:rsidR="00997FFA" w:rsidRDefault="00997FFA" w:rsidP="00997FFA"/>
    <w:p w14:paraId="36AA3090" w14:textId="71A783B1" w:rsidR="00997FFA" w:rsidRDefault="00997FFA" w:rsidP="00997FFA"/>
    <w:p w14:paraId="3A15C2BA" w14:textId="3C16CD16" w:rsidR="00997FFA" w:rsidRDefault="00997FFA" w:rsidP="00997FFA"/>
    <w:p w14:paraId="6FDC3F2C" w14:textId="2BDA6C1F" w:rsidR="00997FFA" w:rsidRDefault="00997FFA" w:rsidP="00997FFA">
      <w:r>
        <w:rPr>
          <w:noProof/>
        </w:rPr>
        <w:drawing>
          <wp:anchor distT="0" distB="0" distL="114300" distR="114300" simplePos="0" relativeHeight="251664384" behindDoc="1" locked="0" layoutInCell="1" allowOverlap="1" wp14:anchorId="21681181" wp14:editId="4C1C3627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3269615" cy="2451735"/>
            <wp:effectExtent l="8890" t="0" r="0" b="0"/>
            <wp:wrapTight wrapText="bothSides">
              <wp:wrapPolygon edited="0">
                <wp:start x="59" y="21678"/>
                <wp:lineTo x="21453" y="21678"/>
                <wp:lineTo x="21453" y="196"/>
                <wp:lineTo x="59" y="196"/>
                <wp:lineTo x="59" y="21678"/>
              </wp:wrapPolygon>
            </wp:wrapTight>
            <wp:docPr id="1788985357" name="Billede 8" descr="Et billede, der indeholder sky, udendørs, græs, hu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85357" name="Billede 8" descr="Et billede, der indeholder sky, udendørs, græs, hund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96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06082" w14:textId="5C322DA1" w:rsidR="00997FFA" w:rsidRDefault="00997FFA" w:rsidP="00997FFA"/>
    <w:p w14:paraId="45336039" w14:textId="52F5770F" w:rsidR="00997FFA" w:rsidRDefault="00997FFA" w:rsidP="00997FFA"/>
    <w:p w14:paraId="5EFF546E" w14:textId="06546E0D" w:rsidR="00997FFA" w:rsidRDefault="00997FFA" w:rsidP="00997FFA">
      <w:pPr>
        <w:rPr>
          <w:noProof/>
        </w:rPr>
      </w:pPr>
    </w:p>
    <w:p w14:paraId="0456E51E" w14:textId="4262153B" w:rsidR="00997FFA" w:rsidRDefault="00997FFA" w:rsidP="00997FFA">
      <w:pPr>
        <w:rPr>
          <w:noProof/>
        </w:rPr>
      </w:pPr>
    </w:p>
    <w:p w14:paraId="14A06B9F" w14:textId="33BA7ACF" w:rsidR="00997FFA" w:rsidRDefault="00997FFA" w:rsidP="00997FFA">
      <w:pPr>
        <w:rPr>
          <w:noProof/>
        </w:rPr>
      </w:pPr>
    </w:p>
    <w:p w14:paraId="694D5D52" w14:textId="5A823C51" w:rsidR="00997FFA" w:rsidRDefault="00997FFA" w:rsidP="00997FFA">
      <w:pPr>
        <w:rPr>
          <w:noProof/>
        </w:rPr>
      </w:pPr>
    </w:p>
    <w:p w14:paraId="5801F338" w14:textId="700E9959" w:rsidR="00997FFA" w:rsidRDefault="001F1701" w:rsidP="00997F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2F61B8C" wp14:editId="10EDA7C4">
            <wp:simplePos x="0" y="0"/>
            <wp:positionH relativeFrom="margin">
              <wp:posOffset>2886075</wp:posOffset>
            </wp:positionH>
            <wp:positionV relativeFrom="paragraph">
              <wp:posOffset>263525</wp:posOffset>
            </wp:positionV>
            <wp:extent cx="3288030" cy="2466340"/>
            <wp:effectExtent l="0" t="0" r="7620" b="0"/>
            <wp:wrapTight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ight>
            <wp:docPr id="671090979" name="Billede 9" descr="Et billede, der indeholder udendørs, sky, græs, k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90979" name="Billede 9" descr="Et billede, der indeholder udendørs, sky, græs, kvæg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CA2C7" w14:textId="78377635" w:rsidR="00997FFA" w:rsidRDefault="00997FFA" w:rsidP="00997FFA">
      <w:pPr>
        <w:rPr>
          <w:noProof/>
        </w:rPr>
      </w:pPr>
    </w:p>
    <w:p w14:paraId="745D9AA9" w14:textId="0CE45644" w:rsidR="00997FFA" w:rsidRDefault="00997FFA" w:rsidP="00997FFA">
      <w:pPr>
        <w:rPr>
          <w:noProof/>
        </w:rPr>
      </w:pPr>
    </w:p>
    <w:p w14:paraId="46033497" w14:textId="4625BE59" w:rsidR="00997FFA" w:rsidRDefault="00997FFA" w:rsidP="00997FFA">
      <w:pPr>
        <w:rPr>
          <w:noProof/>
        </w:rPr>
      </w:pPr>
    </w:p>
    <w:p w14:paraId="04054D9D" w14:textId="5DC0C5A7" w:rsidR="00997FFA" w:rsidRDefault="00997FFA" w:rsidP="00997FFA">
      <w:pPr>
        <w:rPr>
          <w:noProof/>
        </w:rPr>
      </w:pPr>
    </w:p>
    <w:p w14:paraId="5A7F41D2" w14:textId="0D1E45C8" w:rsidR="00997FFA" w:rsidRDefault="00997FFA" w:rsidP="00997FFA">
      <w:pPr>
        <w:rPr>
          <w:noProof/>
        </w:rPr>
      </w:pPr>
    </w:p>
    <w:p w14:paraId="5F0D018F" w14:textId="77777777" w:rsidR="00997FFA" w:rsidRDefault="00997FFA" w:rsidP="00997FFA">
      <w:pPr>
        <w:rPr>
          <w:noProof/>
        </w:rPr>
      </w:pPr>
    </w:p>
    <w:p w14:paraId="1101B6D9" w14:textId="5193C946" w:rsidR="00997FFA" w:rsidRDefault="00997FFA" w:rsidP="00997FFA">
      <w:pPr>
        <w:rPr>
          <w:noProof/>
        </w:rPr>
      </w:pPr>
    </w:p>
    <w:p w14:paraId="09D06BE4" w14:textId="339A6A17" w:rsidR="00997FFA" w:rsidRDefault="00997FFA" w:rsidP="00997FFA">
      <w:pPr>
        <w:rPr>
          <w:noProof/>
        </w:rPr>
      </w:pPr>
    </w:p>
    <w:p w14:paraId="1BC7C121" w14:textId="700AB0ED" w:rsidR="00997FFA" w:rsidRDefault="00997FFA" w:rsidP="00997FFA">
      <w:pPr>
        <w:rPr>
          <w:noProof/>
        </w:rPr>
      </w:pPr>
    </w:p>
    <w:p w14:paraId="5948C469" w14:textId="0008C0FB" w:rsidR="00997FFA" w:rsidRDefault="00997FFA" w:rsidP="00997FFA">
      <w:pPr>
        <w:rPr>
          <w:noProof/>
        </w:rPr>
      </w:pPr>
    </w:p>
    <w:p w14:paraId="57A3DD8A" w14:textId="526EF820" w:rsidR="00997FFA" w:rsidRDefault="00997FFA" w:rsidP="00997FFA">
      <w:pPr>
        <w:rPr>
          <w:noProof/>
        </w:rPr>
      </w:pPr>
    </w:p>
    <w:p w14:paraId="29AED272" w14:textId="0631D6A5" w:rsidR="00997FFA" w:rsidRDefault="00997FFA" w:rsidP="00997FFA">
      <w:r>
        <w:rPr>
          <w:noProof/>
        </w:rPr>
        <w:drawing>
          <wp:anchor distT="0" distB="0" distL="114300" distR="114300" simplePos="0" relativeHeight="251666432" behindDoc="1" locked="0" layoutInCell="1" allowOverlap="1" wp14:anchorId="76C46A0A" wp14:editId="01E1F189">
            <wp:simplePos x="0" y="0"/>
            <wp:positionH relativeFrom="margin">
              <wp:posOffset>54591</wp:posOffset>
            </wp:positionH>
            <wp:positionV relativeFrom="paragraph">
              <wp:posOffset>49511</wp:posOffset>
            </wp:positionV>
            <wp:extent cx="4443095" cy="3332480"/>
            <wp:effectExtent l="0" t="0" r="0" b="127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2029766025" name="Billede 11" descr="Et billede, der indeholder sky, udendørs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6025" name="Billede 11" descr="Et billede, der indeholder sky, udendørs, græs, træ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752F" w14:textId="5205D69C" w:rsidR="00997FFA" w:rsidRDefault="00997FFA" w:rsidP="00997FFA">
      <w:r>
        <w:br/>
      </w:r>
      <w:r>
        <w:br/>
      </w:r>
    </w:p>
    <w:p w14:paraId="22DDB2E8" w14:textId="16E5984C" w:rsidR="00997FFA" w:rsidRDefault="00997FFA" w:rsidP="00997FFA"/>
    <w:p w14:paraId="66A5E66F" w14:textId="41DC8101" w:rsidR="00997FFA" w:rsidRDefault="00997FFA" w:rsidP="00997FFA"/>
    <w:p w14:paraId="0382B073" w14:textId="65338166" w:rsidR="00997FFA" w:rsidRDefault="00997FFA" w:rsidP="00997FFA"/>
    <w:p w14:paraId="10858000" w14:textId="77777777" w:rsidR="00997FFA" w:rsidRDefault="00997FFA" w:rsidP="00997FFA"/>
    <w:p w14:paraId="5B1DEFCA" w14:textId="77777777" w:rsidR="00997FFA" w:rsidRDefault="00997FFA" w:rsidP="00997FFA"/>
    <w:p w14:paraId="595817D2" w14:textId="77777777" w:rsidR="00997FFA" w:rsidRDefault="00997FFA" w:rsidP="00997FFA"/>
    <w:p w14:paraId="56F72592" w14:textId="77777777" w:rsidR="00997FFA" w:rsidRDefault="00997FFA" w:rsidP="00997FFA"/>
    <w:p w14:paraId="77A589D4" w14:textId="77777777" w:rsidR="00997FFA" w:rsidRDefault="00997FFA" w:rsidP="00997FFA"/>
    <w:p w14:paraId="7EAE6CE9" w14:textId="77777777" w:rsidR="00997FFA" w:rsidRDefault="00997FFA" w:rsidP="00997FFA"/>
    <w:p w14:paraId="6B47FD38" w14:textId="77777777" w:rsidR="00997FFA" w:rsidRDefault="00997FFA" w:rsidP="00997FFA"/>
    <w:p w14:paraId="32CC2CBE" w14:textId="7BB1B3B4" w:rsidR="00997FFA" w:rsidRDefault="00997FFA" w:rsidP="00997FFA">
      <w:r>
        <w:t>Mon ikke det var en udfordrende opgave Valdemar var kommet på? – Men han tog det med godt humør – og nogle kvikke bemærkninger – der var med til at gøre bedømmelsen nærværende og lidt festlig.</w:t>
      </w:r>
    </w:p>
    <w:p w14:paraId="26126B45" w14:textId="77777777" w:rsidR="00997FFA" w:rsidRDefault="00997FFA" w:rsidP="00997FFA"/>
    <w:p w14:paraId="3314CCC7" w14:textId="77777777" w:rsidR="00997FFA" w:rsidRDefault="00997FFA" w:rsidP="00997FFA"/>
    <w:p w14:paraId="5DDD39E2" w14:textId="156F412C" w:rsidR="00997FFA" w:rsidRDefault="00997FFA" w:rsidP="00997FFA"/>
    <w:p w14:paraId="0B026A2C" w14:textId="0C929707" w:rsidR="00997FFA" w:rsidRDefault="001F1701" w:rsidP="00997FFA">
      <w:r>
        <w:rPr>
          <w:noProof/>
        </w:rPr>
        <w:drawing>
          <wp:anchor distT="0" distB="0" distL="114300" distR="114300" simplePos="0" relativeHeight="251667456" behindDoc="1" locked="0" layoutInCell="1" allowOverlap="1" wp14:anchorId="6DDB6B09" wp14:editId="318F172A">
            <wp:simplePos x="0" y="0"/>
            <wp:positionH relativeFrom="margin">
              <wp:posOffset>3221355</wp:posOffset>
            </wp:positionH>
            <wp:positionV relativeFrom="paragraph">
              <wp:posOffset>-2140585</wp:posOffset>
            </wp:positionV>
            <wp:extent cx="3881755" cy="2911475"/>
            <wp:effectExtent l="8890" t="0" r="0" b="0"/>
            <wp:wrapTight wrapText="bothSides">
              <wp:wrapPolygon edited="0">
                <wp:start x="49" y="21666"/>
                <wp:lineTo x="21462" y="21666"/>
                <wp:lineTo x="21462" y="184"/>
                <wp:lineTo x="49" y="184"/>
                <wp:lineTo x="49" y="21666"/>
              </wp:wrapPolygon>
            </wp:wrapTight>
            <wp:docPr id="265833220" name="Billede 12" descr="Et billede, der indeholder udendørs, tøj, person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3220" name="Billede 12" descr="Et billede, der indeholder udendørs, tøj, person, sky&#10;&#10;Automatisk generere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17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D001" w14:textId="30FC6D82" w:rsidR="00997FFA" w:rsidRDefault="00997FFA" w:rsidP="00997FFA"/>
    <w:p w14:paraId="51CBB524" w14:textId="093EAFB9" w:rsidR="00997FFA" w:rsidRDefault="00997FFA" w:rsidP="00997FFA"/>
    <w:p w14:paraId="0EF10CCF" w14:textId="267704F6" w:rsidR="00997FFA" w:rsidRDefault="00997FFA" w:rsidP="00997FFA"/>
    <w:p w14:paraId="508515CC" w14:textId="27BCAF02" w:rsidR="00997FFA" w:rsidRDefault="00997FFA" w:rsidP="00997FFA"/>
    <w:p w14:paraId="0099F245" w14:textId="77777777" w:rsidR="00630EDE" w:rsidRDefault="00997FFA" w:rsidP="00997FFA">
      <w:r>
        <w:t>Som sædvanligt, er der fællesspisning.</w:t>
      </w:r>
      <w:r>
        <w:br/>
      </w:r>
    </w:p>
    <w:p w14:paraId="1CA22095" w14:textId="0EFFA642" w:rsidR="00997FFA" w:rsidRDefault="00997FFA" w:rsidP="00997FFA">
      <w:r>
        <w:t xml:space="preserve">Man medbringer bestil, tallerkener </w:t>
      </w:r>
      <w:proofErr w:type="gramStart"/>
      <w:r>
        <w:t>mv  -</w:t>
      </w:r>
      <w:proofErr w:type="gramEnd"/>
      <w:r>
        <w:t xml:space="preserve"> dog sørger Louise og Mads for dem af os, der ikke udstiller og bor på pladsen. Så vi skal bare møde op med godt humør.</w:t>
      </w:r>
    </w:p>
    <w:p w14:paraId="12C8B612" w14:textId="33CF10FE" w:rsidR="00997FFA" w:rsidRDefault="00997FFA" w:rsidP="00997FFA">
      <w:r>
        <w:t>Tak til Louise og Mads for arbejdet med alt vedr. fællesspisningen.</w:t>
      </w:r>
    </w:p>
    <w:p w14:paraId="38FD7E05" w14:textId="09BEA137" w:rsidR="00997FFA" w:rsidRDefault="00997FFA" w:rsidP="00997FFA"/>
    <w:p w14:paraId="66773342" w14:textId="29CBBD30" w:rsidR="00997FFA" w:rsidRDefault="001F1701" w:rsidP="00997FF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16B29F" wp14:editId="757C5675">
            <wp:simplePos x="0" y="0"/>
            <wp:positionH relativeFrom="margin">
              <wp:posOffset>2196607</wp:posOffset>
            </wp:positionH>
            <wp:positionV relativeFrom="paragraph">
              <wp:posOffset>7639</wp:posOffset>
            </wp:positionV>
            <wp:extent cx="3639185" cy="2729230"/>
            <wp:effectExtent l="0" t="0" r="0" b="0"/>
            <wp:wrapTight wrapText="bothSides">
              <wp:wrapPolygon edited="0">
                <wp:start x="0" y="0"/>
                <wp:lineTo x="0" y="21409"/>
                <wp:lineTo x="21483" y="21409"/>
                <wp:lineTo x="21483" y="0"/>
                <wp:lineTo x="0" y="0"/>
              </wp:wrapPolygon>
            </wp:wrapTight>
            <wp:docPr id="662917259" name="Billede 1" descr="Et billede, der indeholder person, menneske, tøj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17259" name="Billede 1" descr="Et billede, der indeholder person, menneske, tøj, bord&#10;&#10;Automatisk genereret beskrivels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1E8" w14:textId="31D4F139" w:rsidR="00997FFA" w:rsidRDefault="00997FFA" w:rsidP="00997FFA">
      <w:pPr>
        <w:rPr>
          <w:b/>
          <w:bCs/>
        </w:rPr>
      </w:pPr>
    </w:p>
    <w:p w14:paraId="6F20A49A" w14:textId="671518AB" w:rsidR="00997FFA" w:rsidRDefault="00997FFA" w:rsidP="00997FFA">
      <w:pPr>
        <w:rPr>
          <w:b/>
          <w:bCs/>
        </w:rPr>
      </w:pPr>
    </w:p>
    <w:p w14:paraId="0584A675" w14:textId="1F951796" w:rsidR="00997FFA" w:rsidRDefault="00997FFA" w:rsidP="00997FFA">
      <w:pPr>
        <w:rPr>
          <w:b/>
          <w:bCs/>
        </w:rPr>
      </w:pPr>
    </w:p>
    <w:p w14:paraId="0CD87410" w14:textId="17CBBCD9" w:rsidR="00997FFA" w:rsidRDefault="00997FFA" w:rsidP="00997FFA">
      <w:pPr>
        <w:rPr>
          <w:b/>
          <w:bCs/>
        </w:rPr>
      </w:pPr>
    </w:p>
    <w:p w14:paraId="1B5D0304" w14:textId="06DA37FE" w:rsidR="00997FFA" w:rsidRDefault="00997FFA" w:rsidP="00997FFA">
      <w:pPr>
        <w:rPr>
          <w:b/>
          <w:bCs/>
        </w:rPr>
      </w:pPr>
    </w:p>
    <w:p w14:paraId="4F5CF2AC" w14:textId="77777777" w:rsidR="00997FFA" w:rsidRDefault="00997FFA" w:rsidP="00997FFA">
      <w:pPr>
        <w:rPr>
          <w:b/>
          <w:bCs/>
        </w:rPr>
      </w:pPr>
    </w:p>
    <w:p w14:paraId="30AAC225" w14:textId="6481FF1F" w:rsidR="00997FFA" w:rsidRDefault="00997FFA" w:rsidP="00997FFA">
      <w:pPr>
        <w:rPr>
          <w:b/>
          <w:bCs/>
        </w:rPr>
      </w:pPr>
    </w:p>
    <w:p w14:paraId="145D3896" w14:textId="77777777" w:rsidR="00997FFA" w:rsidRDefault="00997FFA" w:rsidP="00997FFA">
      <w:pPr>
        <w:rPr>
          <w:b/>
          <w:bCs/>
        </w:rPr>
      </w:pPr>
    </w:p>
    <w:p w14:paraId="48F0B897" w14:textId="77777777" w:rsidR="00997FFA" w:rsidRDefault="00997FFA" w:rsidP="00997FFA">
      <w:pPr>
        <w:rPr>
          <w:b/>
          <w:bCs/>
        </w:rPr>
      </w:pPr>
    </w:p>
    <w:p w14:paraId="01527914" w14:textId="77777777" w:rsidR="00997FFA" w:rsidRDefault="00997FFA" w:rsidP="00997FFA">
      <w:pPr>
        <w:rPr>
          <w:b/>
          <w:bCs/>
        </w:rPr>
      </w:pPr>
    </w:p>
    <w:p w14:paraId="7A2AE100" w14:textId="77777777" w:rsidR="00997FFA" w:rsidRDefault="00997FFA" w:rsidP="00997FFA">
      <w:pPr>
        <w:rPr>
          <w:b/>
          <w:bCs/>
        </w:rPr>
      </w:pPr>
    </w:p>
    <w:p w14:paraId="5027DF1E" w14:textId="77777777" w:rsidR="00997FFA" w:rsidRDefault="00997FFA" w:rsidP="00997FFA">
      <w:pPr>
        <w:rPr>
          <w:b/>
          <w:bCs/>
        </w:rPr>
      </w:pPr>
    </w:p>
    <w:p w14:paraId="42BC5BBD" w14:textId="77777777" w:rsidR="00997FFA" w:rsidRDefault="00997FFA" w:rsidP="00997FFA">
      <w:pPr>
        <w:rPr>
          <w:b/>
          <w:bCs/>
        </w:rPr>
      </w:pPr>
    </w:p>
    <w:p w14:paraId="6F84511C" w14:textId="77777777" w:rsidR="00997FFA" w:rsidRDefault="00997FFA" w:rsidP="00997FFA">
      <w:pPr>
        <w:rPr>
          <w:b/>
          <w:bCs/>
        </w:rPr>
      </w:pPr>
    </w:p>
    <w:p w14:paraId="2929B236" w14:textId="77777777" w:rsidR="00997FFA" w:rsidRDefault="00997FFA" w:rsidP="00997FFA">
      <w:pPr>
        <w:rPr>
          <w:b/>
          <w:bCs/>
        </w:rPr>
      </w:pPr>
    </w:p>
    <w:p w14:paraId="720BF2B0" w14:textId="2FCD2BEA" w:rsidR="00997FFA" w:rsidRDefault="00997FFA" w:rsidP="00997FFA">
      <w:pPr>
        <w:rPr>
          <w:b/>
          <w:bCs/>
        </w:rPr>
      </w:pPr>
    </w:p>
    <w:p w14:paraId="38A01BCC" w14:textId="6CE2E9CF" w:rsidR="00997FFA" w:rsidRDefault="001F1701" w:rsidP="00997FF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BDF2739" wp14:editId="2BB53E71">
            <wp:simplePos x="0" y="0"/>
            <wp:positionH relativeFrom="margin">
              <wp:posOffset>476913</wp:posOffset>
            </wp:positionH>
            <wp:positionV relativeFrom="paragraph">
              <wp:posOffset>-2494337</wp:posOffset>
            </wp:positionV>
            <wp:extent cx="3984625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80" y="21476"/>
                <wp:lineTo x="21480" y="0"/>
                <wp:lineTo x="0" y="0"/>
              </wp:wrapPolygon>
            </wp:wrapTight>
            <wp:docPr id="346983433" name="Billede 2" descr="Et billede, der indeholder tøj, menneske, person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83433" name="Billede 2" descr="Et billede, der indeholder tøj, menneske, person, Ansigt&#10;&#10;Automatisk generere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E75B" w14:textId="398CE2BB" w:rsidR="00997FFA" w:rsidRDefault="00997FFA" w:rsidP="00997FFA">
      <w:pPr>
        <w:rPr>
          <w:b/>
          <w:bCs/>
        </w:rPr>
      </w:pPr>
    </w:p>
    <w:p w14:paraId="556F148F" w14:textId="6E39BBA2" w:rsidR="00997FFA" w:rsidRDefault="00997FFA" w:rsidP="00997FFA">
      <w:pPr>
        <w:rPr>
          <w:b/>
          <w:bCs/>
        </w:rPr>
      </w:pPr>
    </w:p>
    <w:p w14:paraId="0E3DA067" w14:textId="77777777" w:rsidR="00997FFA" w:rsidRDefault="00997FFA" w:rsidP="00997FFA">
      <w:pPr>
        <w:rPr>
          <w:b/>
          <w:bCs/>
        </w:rPr>
      </w:pPr>
    </w:p>
    <w:p w14:paraId="77282534" w14:textId="77777777" w:rsidR="00997FFA" w:rsidRDefault="00997FFA" w:rsidP="00997FFA">
      <w:pPr>
        <w:rPr>
          <w:b/>
          <w:bCs/>
        </w:rPr>
      </w:pPr>
    </w:p>
    <w:p w14:paraId="6FD86978" w14:textId="5A2839D8" w:rsidR="00997FFA" w:rsidRPr="00E640B0" w:rsidRDefault="00997FFA" w:rsidP="00997FFA">
      <w:pPr>
        <w:ind w:left="2520"/>
        <w:rPr>
          <w:b/>
          <w:bCs/>
        </w:rPr>
      </w:pPr>
      <w:r w:rsidRPr="00E640B0">
        <w:rPr>
          <w:b/>
          <w:bCs/>
        </w:rPr>
        <w:t xml:space="preserve">Fakta </w:t>
      </w:r>
      <w:r>
        <w:rPr>
          <w:b/>
          <w:bCs/>
        </w:rPr>
        <w:t>om Roskilde Dyrskue</w:t>
      </w:r>
      <w:r w:rsidRPr="00E640B0">
        <w:rPr>
          <w:b/>
          <w:bCs/>
        </w:rPr>
        <w:t>:</w:t>
      </w:r>
    </w:p>
    <w:p w14:paraId="5C5310C3" w14:textId="10C0E0C2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Afholdt første gang: 1884 (Bellahøj)</w:t>
      </w:r>
    </w:p>
    <w:p w14:paraId="4117FE44" w14:textId="77777777" w:rsid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Afholdt i Roskilde siden 1969</w:t>
      </w:r>
    </w:p>
    <w:p w14:paraId="79B6DF87" w14:textId="7F32208F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Besøgstal i 2023: 113.700 (rekord)</w:t>
      </w:r>
    </w:p>
    <w:p w14:paraId="77AA4450" w14:textId="77777777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Dyrskuepladsen: 35 hektar</w:t>
      </w:r>
    </w:p>
    <w:p w14:paraId="5A0B9E15" w14:textId="77777777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 xml:space="preserve">Dyreudstillingen: </w:t>
      </w:r>
      <w:proofErr w:type="spellStart"/>
      <w:r w:rsidRPr="00997FFA">
        <w:rPr>
          <w:b/>
          <w:bCs/>
        </w:rPr>
        <w:t>ca</w:t>
      </w:r>
      <w:proofErr w:type="spellEnd"/>
      <w:r w:rsidRPr="00997FFA">
        <w:rPr>
          <w:b/>
          <w:bCs/>
        </w:rPr>
        <w:t xml:space="preserve"> 1.500 dyr</w:t>
      </w:r>
    </w:p>
    <w:p w14:paraId="0ABC7090" w14:textId="77777777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Malkekøernes vandforbrug i tre dage: 26.640 liter</w:t>
      </w:r>
    </w:p>
    <w:p w14:paraId="7A36EB1F" w14:textId="77777777" w:rsidR="00997FFA" w:rsidRPr="00997FFA" w:rsidRDefault="00997FFA" w:rsidP="00997FFA">
      <w:pPr>
        <w:pStyle w:val="Listeafsnit"/>
        <w:numPr>
          <w:ilvl w:val="0"/>
          <w:numId w:val="16"/>
        </w:numPr>
        <w:ind w:left="3240"/>
        <w:rPr>
          <w:b/>
          <w:bCs/>
        </w:rPr>
      </w:pPr>
      <w:r w:rsidRPr="00997FFA">
        <w:rPr>
          <w:b/>
          <w:bCs/>
        </w:rPr>
        <w:t>I 2021 blev der solgt 19.975 liter mælk fra de udstillede dyr</w:t>
      </w:r>
    </w:p>
    <w:p w14:paraId="6D71A27B" w14:textId="77777777" w:rsidR="00997FFA" w:rsidRPr="003C29CD" w:rsidRDefault="00997FFA" w:rsidP="00997FFA">
      <w:pPr>
        <w:rPr>
          <w:rFonts w:ascii="Comic Sans MS" w:hAnsi="Comic Sans MS"/>
        </w:rPr>
      </w:pPr>
    </w:p>
    <w:sectPr w:rsidR="00997FFA" w:rsidRPr="003C29CD" w:rsidSect="006F3AD7">
      <w:headerReference w:type="default" r:id="rId24"/>
      <w:type w:val="continuous"/>
      <w:pgSz w:w="11906" w:h="16838" w:code="9"/>
      <w:pgMar w:top="2302" w:right="794" w:bottom="1140" w:left="1140" w:header="720" w:footer="6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22781" w14:textId="77777777" w:rsidR="006F3AD7" w:rsidRDefault="006F3AD7" w:rsidP="00590471">
      <w:r>
        <w:separator/>
      </w:r>
    </w:p>
  </w:endnote>
  <w:endnote w:type="continuationSeparator" w:id="0">
    <w:p w14:paraId="48EA17BB" w14:textId="77777777" w:rsidR="006F3AD7" w:rsidRDefault="006F3AD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0BFCF" w14:textId="77777777" w:rsidR="006F3AD7" w:rsidRDefault="006F3AD7" w:rsidP="00590471">
      <w:r>
        <w:separator/>
      </w:r>
    </w:p>
  </w:footnote>
  <w:footnote w:type="continuationSeparator" w:id="0">
    <w:p w14:paraId="3E61092A" w14:textId="77777777" w:rsidR="006F3AD7" w:rsidRDefault="006F3AD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07F37" w14:textId="5D015323" w:rsidR="001C195C" w:rsidRPr="001C195C" w:rsidRDefault="00C64DC5" w:rsidP="001C195C">
    <w:pPr>
      <w:rPr>
        <w:color w:val="003300"/>
        <w:sz w:val="40"/>
        <w:szCs w:val="40"/>
      </w:rPr>
    </w:pPr>
    <w:r>
      <w:rPr>
        <w:noProof/>
        <w:color w:val="003300"/>
        <w:sz w:val="40"/>
        <w:szCs w:val="4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DF5B0E" wp14:editId="1BE2F09E">
              <wp:simplePos x="0" y="0"/>
              <wp:positionH relativeFrom="column">
                <wp:posOffset>-704850</wp:posOffset>
              </wp:positionH>
              <wp:positionV relativeFrom="paragraph">
                <wp:posOffset>-361950</wp:posOffset>
              </wp:positionV>
              <wp:extent cx="7772400" cy="264795"/>
              <wp:effectExtent l="0" t="0" r="19050" b="2095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4795"/>
                      </a:xfrm>
                      <a:prstGeom prst="rect">
                        <a:avLst/>
                      </a:prstGeom>
                      <a:solidFill>
                        <a:srgbClr val="669900"/>
                      </a:solidFill>
                      <a:ln w="9525" cap="flat">
                        <a:solidFill>
                          <a:srgbClr val="669900"/>
                        </a:solidFill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88EA7" id="Rektangel 4" o:spid="_x0000_s1026" style="position:absolute;margin-left:-55.5pt;margin-top:-28.5pt;width:612pt;height:2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" fillcolor="#690" strokecolor="#690"/>
          </w:pict>
        </mc:Fallback>
      </mc:AlternateContent>
    </w:r>
    <w:r w:rsidR="001C195C" w:rsidRPr="001C195C">
      <w:rPr>
        <w:color w:val="003300"/>
        <w:sz w:val="40"/>
        <w:szCs w:val="40"/>
      </w:rPr>
      <w:t>To på tur…….</w:t>
    </w:r>
  </w:p>
  <w:p w14:paraId="1BF45C23" w14:textId="17323868" w:rsidR="001C195C" w:rsidRPr="001C195C" w:rsidRDefault="00CE500D" w:rsidP="001C195C">
    <w:pPr>
      <w:rPr>
        <w:color w:val="003300"/>
        <w:sz w:val="32"/>
        <w:szCs w:val="32"/>
      </w:rPr>
    </w:pPr>
    <w:r w:rsidRPr="003C290B">
      <w:rPr>
        <w:rFonts w:ascii="Comic Sans MS" w:hAnsi="Comic Sans MS"/>
        <w:noProof/>
      </w:rPr>
      <w:drawing>
        <wp:anchor distT="0" distB="0" distL="114300" distR="114300" simplePos="0" relativeHeight="251659264" behindDoc="1" locked="0" layoutInCell="1" allowOverlap="1" wp14:anchorId="3B0626E6" wp14:editId="04BC642B">
          <wp:simplePos x="0" y="0"/>
          <wp:positionH relativeFrom="margin">
            <wp:align>left</wp:align>
          </wp:positionH>
          <wp:positionV relativeFrom="paragraph">
            <wp:posOffset>57150</wp:posOffset>
          </wp:positionV>
          <wp:extent cx="1598295" cy="1590675"/>
          <wp:effectExtent l="0" t="0" r="1905" b="9525"/>
          <wp:wrapTight wrapText="bothSides">
            <wp:wrapPolygon edited="0">
              <wp:start x="1030" y="0"/>
              <wp:lineTo x="0" y="517"/>
              <wp:lineTo x="0" y="20953"/>
              <wp:lineTo x="772" y="21471"/>
              <wp:lineTo x="1030" y="21471"/>
              <wp:lineTo x="20338" y="21471"/>
              <wp:lineTo x="20596" y="21471"/>
              <wp:lineTo x="21368" y="20953"/>
              <wp:lineTo x="21368" y="517"/>
              <wp:lineTo x="20338" y="0"/>
              <wp:lineTo x="103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8295" cy="15906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95C">
      <w:rPr>
        <w:color w:val="003300"/>
        <w:sz w:val="36"/>
        <w:szCs w:val="36"/>
      </w:rPr>
      <w:tab/>
    </w:r>
    <w:r w:rsidR="001C195C">
      <w:rPr>
        <w:color w:val="003300"/>
        <w:sz w:val="36"/>
        <w:szCs w:val="36"/>
      </w:rPr>
      <w:tab/>
    </w:r>
    <w:r w:rsidR="001C195C" w:rsidRPr="001C195C">
      <w:rPr>
        <w:color w:val="003300"/>
        <w:sz w:val="32"/>
        <w:szCs w:val="32"/>
      </w:rPr>
      <w:t>Dato:</w:t>
    </w:r>
    <w:r w:rsidR="003C290B">
      <w:rPr>
        <w:color w:val="003300"/>
        <w:sz w:val="32"/>
        <w:szCs w:val="32"/>
      </w:rPr>
      <w:t xml:space="preserve"> </w:t>
    </w:r>
    <w:r w:rsidR="00997FFA">
      <w:rPr>
        <w:color w:val="003300"/>
        <w:sz w:val="32"/>
        <w:szCs w:val="32"/>
      </w:rPr>
      <w:t>2 juni 2023</w:t>
    </w:r>
  </w:p>
  <w:p w14:paraId="4FAA3B9C" w14:textId="12F99527" w:rsidR="00590471" w:rsidRPr="00CE500D" w:rsidRDefault="001C195C" w:rsidP="00CE500D">
    <w:pPr>
      <w:rPr>
        <w:color w:val="003300"/>
        <w:sz w:val="32"/>
        <w:szCs w:val="32"/>
      </w:rPr>
    </w:pPr>
    <w:r>
      <w:rPr>
        <w:color w:val="003300"/>
        <w:sz w:val="36"/>
        <w:szCs w:val="36"/>
      </w:rPr>
      <w:tab/>
    </w:r>
    <w:r>
      <w:rPr>
        <w:color w:val="003300"/>
        <w:sz w:val="36"/>
        <w:szCs w:val="36"/>
      </w:rPr>
      <w:tab/>
    </w:r>
    <w:r w:rsidRPr="001C195C">
      <w:rPr>
        <w:color w:val="003300"/>
        <w:sz w:val="32"/>
        <w:szCs w:val="32"/>
      </w:rPr>
      <w:t>Sted:</w:t>
    </w:r>
    <w:r w:rsidR="003C290B">
      <w:rPr>
        <w:color w:val="003300"/>
        <w:sz w:val="32"/>
        <w:szCs w:val="32"/>
      </w:rPr>
      <w:t xml:space="preserve"> </w:t>
    </w:r>
    <w:r w:rsidR="00997FFA">
      <w:rPr>
        <w:color w:val="003300"/>
        <w:sz w:val="32"/>
        <w:szCs w:val="32"/>
      </w:rPr>
      <w:t>Dyrskuepladsen i Roskilde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1.75pt;height:108.55pt" o:bullet="t">
        <v:imagedata r:id="rId1" o:title="Angus hoved"/>
      </v:shape>
    </w:pict>
  </w:numPicBullet>
  <w:abstractNum w:abstractNumId="0" w15:restartNumberingAfterBreak="0">
    <w:nsid w:val="FFFFFF7C"/>
    <w:multiLevelType w:val="singleLevel"/>
    <w:tmpl w:val="8CCAA0B0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F32850E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BC7D72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96FA1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6EE998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C4E6F8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426AE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6A61E2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0283A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1AE54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F551A8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00E1088"/>
    <w:multiLevelType w:val="hybridMultilevel"/>
    <w:tmpl w:val="D7C88C26"/>
    <w:lvl w:ilvl="0" w:tplc="499447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C4B0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6C51B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5705956">
    <w:abstractNumId w:val="10"/>
  </w:num>
  <w:num w:numId="2" w16cid:durableId="974138343">
    <w:abstractNumId w:val="13"/>
  </w:num>
  <w:num w:numId="3" w16cid:durableId="2084908726">
    <w:abstractNumId w:val="15"/>
  </w:num>
  <w:num w:numId="4" w16cid:durableId="85733837">
    <w:abstractNumId w:val="14"/>
  </w:num>
  <w:num w:numId="5" w16cid:durableId="59133794">
    <w:abstractNumId w:val="8"/>
  </w:num>
  <w:num w:numId="6" w16cid:durableId="2066634033">
    <w:abstractNumId w:val="3"/>
  </w:num>
  <w:num w:numId="7" w16cid:durableId="530458756">
    <w:abstractNumId w:val="2"/>
  </w:num>
  <w:num w:numId="8" w16cid:durableId="889730657">
    <w:abstractNumId w:val="1"/>
  </w:num>
  <w:num w:numId="9" w16cid:durableId="1177620765">
    <w:abstractNumId w:val="0"/>
  </w:num>
  <w:num w:numId="10" w16cid:durableId="1215579277">
    <w:abstractNumId w:val="9"/>
  </w:num>
  <w:num w:numId="11" w16cid:durableId="164249689">
    <w:abstractNumId w:val="7"/>
  </w:num>
  <w:num w:numId="12" w16cid:durableId="1344210603">
    <w:abstractNumId w:val="6"/>
  </w:num>
  <w:num w:numId="13" w16cid:durableId="82650585">
    <w:abstractNumId w:val="5"/>
  </w:num>
  <w:num w:numId="14" w16cid:durableId="1873033331">
    <w:abstractNumId w:val="4"/>
  </w:num>
  <w:num w:numId="15" w16cid:durableId="2005470170">
    <w:abstractNumId w:val="11"/>
  </w:num>
  <w:num w:numId="16" w16cid:durableId="108850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0C"/>
    <w:rsid w:val="00055B72"/>
    <w:rsid w:val="00060042"/>
    <w:rsid w:val="0008685D"/>
    <w:rsid w:val="00112FD7"/>
    <w:rsid w:val="001253DD"/>
    <w:rsid w:val="00150ABD"/>
    <w:rsid w:val="0015504E"/>
    <w:rsid w:val="001C195C"/>
    <w:rsid w:val="001D3B4E"/>
    <w:rsid w:val="001F1701"/>
    <w:rsid w:val="00222466"/>
    <w:rsid w:val="00231B5B"/>
    <w:rsid w:val="00236632"/>
    <w:rsid w:val="0029260E"/>
    <w:rsid w:val="002B4549"/>
    <w:rsid w:val="002D1967"/>
    <w:rsid w:val="002D2011"/>
    <w:rsid w:val="00301BD3"/>
    <w:rsid w:val="00310F17"/>
    <w:rsid w:val="003326CB"/>
    <w:rsid w:val="00376291"/>
    <w:rsid w:val="003763B9"/>
    <w:rsid w:val="00380FD1"/>
    <w:rsid w:val="00383D02"/>
    <w:rsid w:val="00384CE1"/>
    <w:rsid w:val="003C290B"/>
    <w:rsid w:val="003C29CD"/>
    <w:rsid w:val="00400BC1"/>
    <w:rsid w:val="004A1655"/>
    <w:rsid w:val="004A2173"/>
    <w:rsid w:val="004E158A"/>
    <w:rsid w:val="005471D7"/>
    <w:rsid w:val="005503C3"/>
    <w:rsid w:val="005620EB"/>
    <w:rsid w:val="00565C77"/>
    <w:rsid w:val="0056708E"/>
    <w:rsid w:val="005801E5"/>
    <w:rsid w:val="00590471"/>
    <w:rsid w:val="005D01FA"/>
    <w:rsid w:val="005D45DC"/>
    <w:rsid w:val="006009D1"/>
    <w:rsid w:val="00630EDE"/>
    <w:rsid w:val="00647A3C"/>
    <w:rsid w:val="006716D8"/>
    <w:rsid w:val="006920F0"/>
    <w:rsid w:val="006C020C"/>
    <w:rsid w:val="006D79A8"/>
    <w:rsid w:val="006F3AD7"/>
    <w:rsid w:val="007575B6"/>
    <w:rsid w:val="007643BA"/>
    <w:rsid w:val="007F5B63"/>
    <w:rsid w:val="00803A0A"/>
    <w:rsid w:val="00833641"/>
    <w:rsid w:val="00846CB9"/>
    <w:rsid w:val="0085508E"/>
    <w:rsid w:val="008A1E6E"/>
    <w:rsid w:val="008B108C"/>
    <w:rsid w:val="008C2CFC"/>
    <w:rsid w:val="008D6A0C"/>
    <w:rsid w:val="008F0FF2"/>
    <w:rsid w:val="009475DC"/>
    <w:rsid w:val="00967B93"/>
    <w:rsid w:val="00997FFA"/>
    <w:rsid w:val="009B591F"/>
    <w:rsid w:val="009C768E"/>
    <w:rsid w:val="00A31B16"/>
    <w:rsid w:val="00AC5829"/>
    <w:rsid w:val="00AD6D8E"/>
    <w:rsid w:val="00AE68A8"/>
    <w:rsid w:val="00B630DC"/>
    <w:rsid w:val="00B6466C"/>
    <w:rsid w:val="00B76CDA"/>
    <w:rsid w:val="00B8729D"/>
    <w:rsid w:val="00BB4B1A"/>
    <w:rsid w:val="00BC41F2"/>
    <w:rsid w:val="00C14078"/>
    <w:rsid w:val="00C52595"/>
    <w:rsid w:val="00C64DC5"/>
    <w:rsid w:val="00C83A18"/>
    <w:rsid w:val="00CC1E8B"/>
    <w:rsid w:val="00CD2321"/>
    <w:rsid w:val="00CE1E3D"/>
    <w:rsid w:val="00CE500D"/>
    <w:rsid w:val="00D053FA"/>
    <w:rsid w:val="00D26515"/>
    <w:rsid w:val="00D5315F"/>
    <w:rsid w:val="00DB2B44"/>
    <w:rsid w:val="00DB722A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D3A73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a-D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504E"/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5504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15504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5504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5504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5504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5504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5504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5504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5504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15504E"/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15504E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5504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fsnit">
    <w:name w:val="List Paragraph"/>
    <w:basedOn w:val="Brdtekst"/>
    <w:uiPriority w:val="1"/>
    <w:semiHidden/>
    <w:qFormat/>
    <w:rsid w:val="0015504E"/>
    <w:pPr>
      <w:numPr>
        <w:numId w:val="2"/>
      </w:numPr>
      <w:spacing w:after="120"/>
    </w:pPr>
    <w:rPr>
      <w:szCs w:val="24"/>
    </w:rPr>
  </w:style>
  <w:style w:type="paragraph" w:customStyle="1" w:styleId="Tabelafsnit">
    <w:name w:val="Tabelafsnit"/>
    <w:basedOn w:val="Normal"/>
    <w:uiPriority w:val="1"/>
    <w:semiHidden/>
    <w:rsid w:val="0015504E"/>
    <w:rPr>
      <w:rFonts w:ascii="Times New Roman" w:hAnsi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15504E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5504E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semiHidden/>
    <w:rsid w:val="0015504E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5504E"/>
    <w:rPr>
      <w:rFonts w:ascii="Calibri" w:hAnsi="Calibri" w:cs="Calibri"/>
    </w:rPr>
  </w:style>
  <w:style w:type="table" w:styleId="Tabel-Gitter">
    <w:name w:val="Table Grid"/>
    <w:basedOn w:val="Tabel-Normal"/>
    <w:uiPriority w:val="39"/>
    <w:rsid w:val="00155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5504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Tegn">
    <w:name w:val="Titel Tegn"/>
    <w:basedOn w:val="Standardskrifttypeiafsnit"/>
    <w:link w:val="Titel"/>
    <w:uiPriority w:val="10"/>
    <w:rsid w:val="0015504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Oplysninger">
    <w:name w:val="Oplysninger"/>
    <w:basedOn w:val="Brdtekst"/>
    <w:uiPriority w:val="1"/>
    <w:qFormat/>
    <w:rsid w:val="0015504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oer">
    <w:name w:val="Datoer"/>
    <w:basedOn w:val="Brdtekst"/>
    <w:uiPriority w:val="1"/>
    <w:semiHidden/>
    <w:qFormat/>
    <w:rsid w:val="0015504E"/>
    <w:pPr>
      <w:kinsoku w:val="0"/>
      <w:overflowPunct w:val="0"/>
    </w:pPr>
    <w:rPr>
      <w:b/>
      <w:color w:val="000000" w:themeColor="text1"/>
      <w:sz w:val="18"/>
    </w:rPr>
  </w:style>
  <w:style w:type="character" w:styleId="Strk">
    <w:name w:val="Strong"/>
    <w:basedOn w:val="Standardskrifttypeiafsnit"/>
    <w:uiPriority w:val="22"/>
    <w:semiHidden/>
    <w:qFormat/>
    <w:rsid w:val="0015504E"/>
    <w:rPr>
      <w:rFonts w:ascii="Calibri" w:hAnsi="Calibri" w:cs="Calibri"/>
      <w:b/>
      <w:bCs/>
      <w:color w:val="666666" w:themeColor="accent4"/>
    </w:rPr>
  </w:style>
  <w:style w:type="character" w:styleId="Pladsholdertekst">
    <w:name w:val="Placeholder Text"/>
    <w:basedOn w:val="Standardskrifttypeiafsnit"/>
    <w:uiPriority w:val="99"/>
    <w:semiHidden/>
    <w:rsid w:val="0015504E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15504E"/>
    <w:pPr>
      <w:spacing w:line="480" w:lineRule="auto"/>
    </w:pPr>
  </w:style>
  <w:style w:type="character" w:customStyle="1" w:styleId="DatoTegn">
    <w:name w:val="Dato Tegn"/>
    <w:basedOn w:val="Standardskrifttypeiafsnit"/>
    <w:link w:val="Dato"/>
    <w:uiPriority w:val="99"/>
    <w:rsid w:val="0015504E"/>
    <w:rPr>
      <w:rFonts w:ascii="Calibri" w:hAnsi="Calibri" w:cs="Calibri"/>
    </w:rPr>
  </w:style>
  <w:style w:type="paragraph" w:styleId="Ingenafstand">
    <w:name w:val="No Spacing"/>
    <w:basedOn w:val="Normal"/>
    <w:uiPriority w:val="1"/>
    <w:rsid w:val="0015504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"/>
    <w:link w:val="Tegnikontakt"/>
    <w:uiPriority w:val="1"/>
    <w:qFormat/>
    <w:rsid w:val="0015504E"/>
    <w:pPr>
      <w:spacing w:after="0"/>
    </w:pPr>
  </w:style>
  <w:style w:type="paragraph" w:styleId="Sluthilsen">
    <w:name w:val="Closing"/>
    <w:basedOn w:val="Normal"/>
    <w:link w:val="SluthilsenTegn"/>
    <w:uiPriority w:val="99"/>
    <w:qFormat/>
    <w:rsid w:val="0015504E"/>
    <w:pPr>
      <w:spacing w:before="480" w:after="0"/>
    </w:pPr>
  </w:style>
  <w:style w:type="character" w:customStyle="1" w:styleId="Tegnikontakt">
    <w:name w:val="Tegn i kontakt"/>
    <w:basedOn w:val="Standardskrifttypeiafsnit"/>
    <w:link w:val="Kontakt"/>
    <w:uiPriority w:val="1"/>
    <w:rsid w:val="0015504E"/>
    <w:rPr>
      <w:rFonts w:ascii="Calibri" w:hAnsi="Calibri" w:cs="Calibri"/>
    </w:rPr>
  </w:style>
  <w:style w:type="character" w:customStyle="1" w:styleId="SluthilsenTegn">
    <w:name w:val="Sluthilsen Tegn"/>
    <w:basedOn w:val="Standardskrifttypeiafsnit"/>
    <w:link w:val="Sluthilsen"/>
    <w:uiPriority w:val="99"/>
    <w:rsid w:val="0015504E"/>
    <w:rPr>
      <w:rFonts w:ascii="Calibri" w:hAnsi="Calibri" w:cs="Calibri"/>
    </w:rPr>
  </w:style>
  <w:style w:type="character" w:styleId="Omtal">
    <w:name w:val="Mention"/>
    <w:basedOn w:val="Standardskrifttypeiafsnit"/>
    <w:uiPriority w:val="99"/>
    <w:semiHidden/>
    <w:unhideWhenUsed/>
    <w:rsid w:val="0015504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15504E"/>
    <w:pPr>
      <w:numPr>
        <w:numId w:val="3"/>
      </w:numPr>
    </w:pPr>
  </w:style>
  <w:style w:type="numbering" w:styleId="1ai">
    <w:name w:val="Outline List 1"/>
    <w:basedOn w:val="Ingenoversigt"/>
    <w:uiPriority w:val="99"/>
    <w:semiHidden/>
    <w:unhideWhenUsed/>
    <w:rsid w:val="0015504E"/>
    <w:pPr>
      <w:numPr>
        <w:numId w:val="4"/>
      </w:numPr>
    </w:pPr>
  </w:style>
  <w:style w:type="character" w:styleId="HTML-kode">
    <w:name w:val="HTML Code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15504E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5504E"/>
    <w:rPr>
      <w:rFonts w:ascii="Calibri" w:hAnsi="Calibri" w:cs="Calibri"/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character" w:styleId="HTML-skrivemaskine">
    <w:name w:val="HTML Typewriter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15504E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character" w:styleId="HTML-tastatur">
    <w:name w:val="HTML Keyboard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5504E"/>
    <w:pPr>
      <w:spacing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5504E"/>
    <w:rPr>
      <w:rFonts w:ascii="Consolas" w:hAnsi="Consolas" w:cs="Calibri"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15504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15504E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5504E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5504E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5504E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5504E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5504E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5504E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5504E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15504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ghenvisning">
    <w:name w:val="Subtle Reference"/>
    <w:basedOn w:val="Standardskrifttypeiafsnit"/>
    <w:uiPriority w:val="31"/>
    <w:semiHidden/>
    <w:rsid w:val="0015504E"/>
    <w:rPr>
      <w:rFonts w:ascii="Calibri" w:hAnsi="Calibri" w:cs="Calibri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rsid w:val="0015504E"/>
    <w:rPr>
      <w:rFonts w:ascii="Calibri" w:hAnsi="Calibri" w:cs="Calibri"/>
      <w:i/>
      <w:iCs/>
      <w:color w:val="404040" w:themeColor="text1" w:themeTint="BF"/>
    </w:rPr>
  </w:style>
  <w:style w:type="table" w:styleId="Tabel-Professionel">
    <w:name w:val="Table Professional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e1">
    <w:name w:val="Medium List 1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15504E"/>
  </w:style>
  <w:style w:type="character" w:styleId="Bogenstitel">
    <w:name w:val="Book Title"/>
    <w:basedOn w:val="Standardskrifttypeiafsnit"/>
    <w:uiPriority w:val="33"/>
    <w:semiHidden/>
    <w:rsid w:val="0015504E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skrifttypeiafsnit"/>
    <w:uiPriority w:val="99"/>
    <w:semiHidden/>
    <w:unhideWhenUsed/>
    <w:rsid w:val="0015504E"/>
    <w:rPr>
      <w:rFonts w:ascii="Calibri" w:hAnsi="Calibri" w:cs="Calibri"/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550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5504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-Elegant">
    <w:name w:val="Table Elegant"/>
    <w:basedOn w:val="Tabel-Normal"/>
    <w:uiPriority w:val="99"/>
    <w:semiHidden/>
    <w:unhideWhenUsed/>
    <w:rsid w:val="0015504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15504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15504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15504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15504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15504E"/>
    <w:pPr>
      <w:ind w:left="1800" w:hanging="360"/>
      <w:contextualSpacing/>
    </w:pPr>
  </w:style>
  <w:style w:type="table" w:styleId="Tabel-Liste1">
    <w:name w:val="Table List 1"/>
    <w:basedOn w:val="Tabel-Normal"/>
    <w:uiPriority w:val="99"/>
    <w:semiHidden/>
    <w:unhideWhenUsed/>
    <w:rsid w:val="0015504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5504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550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5504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550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Opstilling-forts">
    <w:name w:val="List Continue"/>
    <w:basedOn w:val="Normal"/>
    <w:uiPriority w:val="99"/>
    <w:semiHidden/>
    <w:unhideWhenUsed/>
    <w:rsid w:val="0015504E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5504E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5504E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5504E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5504E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15504E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5504E"/>
    <w:pPr>
      <w:numPr>
        <w:numId w:val="6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5504E"/>
    <w:pPr>
      <w:numPr>
        <w:numId w:val="7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5504E"/>
    <w:pPr>
      <w:numPr>
        <w:numId w:val="8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5504E"/>
    <w:pPr>
      <w:numPr>
        <w:numId w:val="9"/>
      </w:numPr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15504E"/>
    <w:pPr>
      <w:numPr>
        <w:numId w:val="10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5504E"/>
    <w:pPr>
      <w:numPr>
        <w:numId w:val="11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5504E"/>
    <w:pPr>
      <w:numPr>
        <w:numId w:val="12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5504E"/>
    <w:pPr>
      <w:numPr>
        <w:numId w:val="13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5504E"/>
    <w:pPr>
      <w:numPr>
        <w:numId w:val="14"/>
      </w:numPr>
      <w:contextualSpacing/>
    </w:pPr>
  </w:style>
  <w:style w:type="paragraph" w:styleId="Undertitel">
    <w:name w:val="Subtitle"/>
    <w:basedOn w:val="Normal"/>
    <w:next w:val="Normal"/>
    <w:link w:val="UndertitelTegn"/>
    <w:uiPriority w:val="11"/>
    <w:semiHidden/>
    <w:rsid w:val="0015504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15504E"/>
    <w:rPr>
      <w:rFonts w:ascii="Calibri" w:hAnsi="Calibri" w:cs="Calibri"/>
      <w:color w:val="5A5A5A" w:themeColor="text1" w:themeTint="A5"/>
      <w:spacing w:val="15"/>
    </w:rPr>
  </w:style>
  <w:style w:type="table" w:styleId="Tabel-Klassisk1">
    <w:name w:val="Table Classic 1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5504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overfigurer">
    <w:name w:val="table of figures"/>
    <w:basedOn w:val="Normal"/>
    <w:next w:val="Normal"/>
    <w:uiPriority w:val="99"/>
    <w:semiHidden/>
    <w:unhideWhenUsed/>
    <w:rsid w:val="0015504E"/>
    <w:pPr>
      <w:spacing w:after="0"/>
    </w:pPr>
  </w:style>
  <w:style w:type="paragraph" w:styleId="Makrotekst">
    <w:name w:val="macro"/>
    <w:link w:val="MakrotekstTegn"/>
    <w:uiPriority w:val="99"/>
    <w:semiHidden/>
    <w:unhideWhenUsed/>
    <w:rsid w:val="001550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5504E"/>
    <w:rPr>
      <w:rFonts w:ascii="Consolas" w:hAnsi="Consolas" w:cs="Calibri"/>
      <w:sz w:val="20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15504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5504E"/>
    <w:rPr>
      <w:rFonts w:ascii="Calibri" w:hAnsi="Calibri" w:cs="Calibri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5504E"/>
    <w:pPr>
      <w:spacing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5504E"/>
    <w:pPr>
      <w:spacing w:after="0"/>
      <w:ind w:left="220" w:hanging="220"/>
    </w:pPr>
  </w:style>
  <w:style w:type="paragraph" w:styleId="Citatoverskrift">
    <w:name w:val="toa heading"/>
    <w:basedOn w:val="Normal"/>
    <w:next w:val="Normal"/>
    <w:uiPriority w:val="99"/>
    <w:semiHidden/>
    <w:unhideWhenUsed/>
    <w:rsid w:val="0015504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semiHidden/>
    <w:rsid w:val="001550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15504E"/>
    <w:rPr>
      <w:rFonts w:ascii="Calibri" w:hAnsi="Calibri" w:cs="Calibri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rsid w:val="0015504E"/>
    <w:rPr>
      <w:rFonts w:ascii="Calibri" w:hAnsi="Calibri" w:cs="Calibri"/>
      <w:i/>
      <w:iCs/>
    </w:rPr>
  </w:style>
  <w:style w:type="table" w:styleId="Farvetliste">
    <w:name w:val="Colorful List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5504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5504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5504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vetskygge">
    <w:name w:val="Colorful Shading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gitter">
    <w:name w:val="Colorful Grid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5504E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5504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5504E"/>
    <w:rPr>
      <w:rFonts w:ascii="Calibri" w:hAnsi="Calibri" w:cs="Calibri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5504E"/>
    <w:rPr>
      <w:rFonts w:ascii="Calibri" w:hAnsi="Calibri" w:cs="Calibri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5504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5504E"/>
    <w:rPr>
      <w:rFonts w:ascii="Microsoft YaHei UI" w:eastAsia="Microsoft YaHei UI" w:hAnsi="Microsoft YaHei UI" w:cs="Calibr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15504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Normal"/>
    <w:uiPriority w:val="99"/>
    <w:semiHidden/>
    <w:unhideWhenUsed/>
    <w:rsid w:val="0015504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5504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5504E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5504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5504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5504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5504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5504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5504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5504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5504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ktion">
    <w:name w:val="Outline List 3"/>
    <w:basedOn w:val="Ingenoversigt"/>
    <w:uiPriority w:val="99"/>
    <w:semiHidden/>
    <w:unhideWhenUsed/>
    <w:rsid w:val="0015504E"/>
    <w:pPr>
      <w:numPr>
        <w:numId w:val="15"/>
      </w:numPr>
    </w:pPr>
  </w:style>
  <w:style w:type="table" w:styleId="Almindeligtabel1">
    <w:name w:val="Plain Table 1"/>
    <w:basedOn w:val="Tabel-Normal"/>
    <w:uiPriority w:val="41"/>
    <w:rsid w:val="0015504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5504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5504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Kraftighenvisning">
    <w:name w:val="Intense Reference"/>
    <w:basedOn w:val="Standardskrifttypeiafsnit"/>
    <w:uiPriority w:val="32"/>
    <w:semiHidden/>
    <w:rsid w:val="0015504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15504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15504E"/>
    <w:rPr>
      <w:rFonts w:ascii="Calibri" w:hAnsi="Calibri" w:cs="Calibri"/>
      <w:i/>
      <w:iCs/>
      <w:color w:val="2C567A" w:themeColor="accent1"/>
    </w:rPr>
  </w:style>
  <w:style w:type="character" w:styleId="Kraftigfremhvning">
    <w:name w:val="Intense Emphasis"/>
    <w:basedOn w:val="Standardskrifttypeiafsnit"/>
    <w:uiPriority w:val="21"/>
    <w:semiHidden/>
    <w:rsid w:val="0015504E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5504E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Standardskrifttypeiafsnit"/>
    <w:uiPriority w:val="99"/>
    <w:semiHidden/>
    <w:unhideWhenUsed/>
    <w:rsid w:val="0015504E"/>
    <w:rPr>
      <w:rFonts w:ascii="Calibri" w:hAnsi="Calibri" w:cs="Calibri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15504E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5504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5504E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5504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5504E"/>
    <w:rPr>
      <w:rFonts w:ascii="Calibri" w:hAnsi="Calibri" w:cs="Calibri"/>
      <w:sz w:val="16"/>
      <w:szCs w:val="16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5504E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5504E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5504E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5504E"/>
    <w:rPr>
      <w:rFonts w:ascii="Calibri" w:hAnsi="Calibri" w:cs="Calibr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5504E"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5504E"/>
    <w:rPr>
      <w:rFonts w:ascii="Calibri" w:hAnsi="Calibri" w:cs="Calibr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5504E"/>
    <w:pPr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5504E"/>
    <w:pPr>
      <w:spacing w:after="22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5504E"/>
    <w:rPr>
      <w:rFonts w:ascii="Calibri" w:hAnsi="Calibri" w:cs="Calibri"/>
    </w:rPr>
  </w:style>
  <w:style w:type="paragraph" w:styleId="Normalindrykning">
    <w:name w:val="Normal Indent"/>
    <w:basedOn w:val="Normal"/>
    <w:uiPriority w:val="99"/>
    <w:semiHidden/>
    <w:unhideWhenUsed/>
    <w:rsid w:val="0015504E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5504E"/>
    <w:pPr>
      <w:spacing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5504E"/>
    <w:rPr>
      <w:rFonts w:ascii="Calibri" w:hAnsi="Calibri" w:cs="Calibri"/>
    </w:rPr>
  </w:style>
  <w:style w:type="table" w:styleId="Tabel-Moderne">
    <w:name w:val="Table Contemporary"/>
    <w:basedOn w:val="Tabel-Normal"/>
    <w:uiPriority w:val="99"/>
    <w:semiHidden/>
    <w:unhideWhenUsed/>
    <w:rsid w:val="0015504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5504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1-lys">
    <w:name w:val="List Table 1 Light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5504E"/>
    <w:pPr>
      <w:spacing w:after="0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5504E"/>
    <w:rPr>
      <w:rFonts w:ascii="Calibri" w:hAnsi="Calibri" w:cs="Calibri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5504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5504E"/>
    <w:rPr>
      <w:rFonts w:ascii="Calibri" w:hAnsi="Calibri" w:cs="Calibri"/>
    </w:rPr>
  </w:style>
  <w:style w:type="table" w:styleId="Tabel-Spalter1">
    <w:name w:val="Table Columns 1"/>
    <w:basedOn w:val="Tabel-Normal"/>
    <w:uiPriority w:val="99"/>
    <w:semiHidden/>
    <w:unhideWhenUsed/>
    <w:rsid w:val="0015504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5504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5504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5504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5504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15504E"/>
    <w:pPr>
      <w:spacing w:after="0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5504E"/>
    <w:rPr>
      <w:rFonts w:ascii="Calibri" w:hAnsi="Calibri" w:cs="Calibri"/>
    </w:rPr>
  </w:style>
  <w:style w:type="table" w:styleId="Tabel-Enkelt1">
    <w:name w:val="Table Simple 1"/>
    <w:basedOn w:val="Tabel-Normal"/>
    <w:uiPriority w:val="99"/>
    <w:semiHidden/>
    <w:unhideWhenUsed/>
    <w:rsid w:val="0015504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5504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15504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5504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15504E"/>
    <w:pPr>
      <w:spacing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5504E"/>
    <w:pPr>
      <w:spacing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5504E"/>
    <w:pPr>
      <w:spacing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5504E"/>
    <w:pPr>
      <w:spacing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5504E"/>
    <w:pPr>
      <w:spacing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5504E"/>
    <w:pPr>
      <w:spacing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5504E"/>
    <w:pPr>
      <w:spacing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5504E"/>
    <w:pPr>
      <w:spacing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5504E"/>
    <w:pPr>
      <w:spacing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5504E"/>
    <w:rPr>
      <w:rFonts w:ascii="Corbel" w:eastAsiaTheme="majorEastAsia" w:hAnsi="Corbel" w:cstheme="majorBidi"/>
      <w:b/>
      <w:b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5504E"/>
    <w:pPr>
      <w:spacing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5504E"/>
    <w:rPr>
      <w:rFonts w:ascii="Consolas" w:hAnsi="Consolas" w:cs="Calibri"/>
      <w:sz w:val="21"/>
      <w:szCs w:val="21"/>
    </w:rPr>
  </w:style>
  <w:style w:type="table" w:styleId="Tabel-Gitter1">
    <w:name w:val="Table Grid 1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5504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5504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5504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5504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5504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1-lys">
    <w:name w:val="Grid Table 1 Light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-Web1">
    <w:name w:val="Table Web 1"/>
    <w:basedOn w:val="Tabel-Normal"/>
    <w:uiPriority w:val="99"/>
    <w:semiHidden/>
    <w:unhideWhenUsed/>
    <w:rsid w:val="0015504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5504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5504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5504E"/>
    <w:rPr>
      <w:rFonts w:ascii="Calibri" w:hAnsi="Calibri" w:cs="Calibri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5504E"/>
    <w:pPr>
      <w:spacing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5504E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table" w:styleId="Tabel-3D-effekter1">
    <w:name w:val="Table 3D effects 1"/>
    <w:basedOn w:val="Tabel-Normal"/>
    <w:uiPriority w:val="99"/>
    <w:semiHidden/>
    <w:unhideWhenUsed/>
    <w:rsid w:val="0015504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5504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5504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155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15504E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rdskrifttypeiafsnit"/>
    <w:uiPriority w:val="99"/>
    <w:unhideWhenUsed/>
    <w:rsid w:val="0015504E"/>
    <w:rPr>
      <w:rFonts w:ascii="Calibri" w:hAnsi="Calibri" w:cs="Calibri"/>
      <w:color w:val="0563C1" w:themeColor="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15504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FOGHT\AppData\Local\Microsoft\Office\16.0\DTS\da-DK%7b7CBA1F45-5417-4AD4-9FB4-C1CCED206A1C%7d\%7b3DE1739A-3059-4E1C-9918-7D5BD9482AAE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101385-42BE-42FB-BA9B-8593AD0A66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{3DE1739A-3059-4E1C-9918-7D5BD9482AAE}tf22746018_win32</Template>
  <TotalTime>0</TotalTime>
  <Pages>6</Pages>
  <Words>196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2024-01-25T19:25:00Z</dcterms:created>
  <dcterms:modified xsi:type="dcterms:W3CDTF">2024-01-25T19:40:00Z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